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31D" w:rsidRPr="00B11AE3" w:rsidRDefault="00EA031D" w:rsidP="00EA031D">
      <w:pPr>
        <w:tabs>
          <w:tab w:val="left" w:pos="284"/>
        </w:tabs>
        <w:spacing w:after="120"/>
        <w:rPr>
          <w:b/>
        </w:rPr>
      </w:pPr>
    </w:p>
    <w:tbl>
      <w:tblPr>
        <w:tblW w:w="8936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0"/>
        <w:gridCol w:w="3976"/>
      </w:tblGrid>
      <w:tr w:rsidR="00EA031D" w:rsidRPr="00B11AE3" w:rsidTr="0079544C">
        <w:trPr>
          <w:trHeight w:val="1002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EA031D" w:rsidRPr="00B11AE3" w:rsidTr="0079544C">
        <w:trPr>
          <w:trHeight w:val="100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Vorname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EA031D" w:rsidRPr="00B11AE3" w:rsidTr="0079544C">
        <w:trPr>
          <w:trHeight w:val="100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Kundennummer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EA031D" w:rsidRPr="00B11AE3" w:rsidTr="0079544C">
        <w:trPr>
          <w:trHeight w:val="100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Datum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EA031D" w:rsidRPr="00B11AE3" w:rsidTr="0079544C">
        <w:trPr>
          <w:trHeight w:val="100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Referent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EA031D" w:rsidRPr="00B11AE3" w:rsidTr="0079544C">
        <w:trPr>
          <w:trHeight w:val="100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Zeitvorgabe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C044FC" w:rsidP="0079544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120</w:t>
            </w:r>
            <w:r w:rsidR="00EA031D" w:rsidRPr="00B11AE3">
              <w:rPr>
                <w:b/>
                <w:bCs/>
                <w:sz w:val="32"/>
                <w:szCs w:val="32"/>
              </w:rPr>
              <w:t xml:space="preserve"> min</w:t>
            </w:r>
          </w:p>
        </w:tc>
      </w:tr>
      <w:tr w:rsidR="00EA031D" w:rsidRPr="00B11AE3" w:rsidTr="0079544C">
        <w:trPr>
          <w:trHeight w:val="100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Erreichbare Punkte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100</w:t>
            </w:r>
          </w:p>
        </w:tc>
      </w:tr>
      <w:tr w:rsidR="00EA031D" w:rsidRPr="00B11AE3" w:rsidTr="0079544C">
        <w:trPr>
          <w:trHeight w:val="1002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Erreichte Punkte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1D" w:rsidRPr="00B11AE3" w:rsidRDefault="00EA031D" w:rsidP="0079544C">
            <w:pPr>
              <w:rPr>
                <w:b/>
                <w:bCs/>
                <w:sz w:val="32"/>
                <w:szCs w:val="32"/>
              </w:rPr>
            </w:pPr>
            <w:r w:rsidRPr="00B11AE3">
              <w:rPr>
                <w:b/>
                <w:bCs/>
                <w:sz w:val="32"/>
                <w:szCs w:val="32"/>
              </w:rPr>
              <w:t> </w:t>
            </w:r>
          </w:p>
        </w:tc>
      </w:tr>
    </w:tbl>
    <w:p w:rsidR="00EA031D" w:rsidRPr="00B11AE3" w:rsidRDefault="00EA031D" w:rsidP="00EA031D">
      <w:pPr>
        <w:rPr>
          <w:b/>
          <w:bCs/>
          <w:sz w:val="32"/>
          <w:szCs w:val="32"/>
        </w:rPr>
      </w:pPr>
    </w:p>
    <w:p w:rsidR="00EA031D" w:rsidRPr="00EA031D" w:rsidRDefault="00EA031D" w:rsidP="00EA031D">
      <w:pPr>
        <w:jc w:val="center"/>
        <w:rPr>
          <w:b/>
          <w:bCs/>
          <w:sz w:val="44"/>
          <w:szCs w:val="44"/>
        </w:rPr>
      </w:pPr>
      <w:r w:rsidRPr="00EA031D">
        <w:rPr>
          <w:b/>
          <w:bCs/>
          <w:sz w:val="44"/>
          <w:szCs w:val="44"/>
        </w:rPr>
        <w:t>Fachinformatiker Ausbildung</w:t>
      </w:r>
    </w:p>
    <w:p w:rsidR="00EA031D" w:rsidRPr="00EA031D" w:rsidRDefault="00EA031D" w:rsidP="00EA031D">
      <w:pPr>
        <w:jc w:val="center"/>
        <w:rPr>
          <w:b/>
          <w:sz w:val="44"/>
          <w:szCs w:val="44"/>
        </w:rPr>
      </w:pPr>
      <w:r w:rsidRPr="00EA031D">
        <w:rPr>
          <w:b/>
          <w:sz w:val="44"/>
          <w:szCs w:val="44"/>
        </w:rPr>
        <w:t xml:space="preserve">Lernfeld </w:t>
      </w:r>
      <w:r w:rsidR="00C044FC">
        <w:rPr>
          <w:b/>
          <w:sz w:val="44"/>
          <w:szCs w:val="44"/>
        </w:rPr>
        <w:t>LF-06</w:t>
      </w:r>
      <w:r w:rsidR="006B1ABC">
        <w:rPr>
          <w:b/>
          <w:sz w:val="44"/>
          <w:szCs w:val="44"/>
        </w:rPr>
        <w:t xml:space="preserve"> (Allgemein)</w:t>
      </w:r>
    </w:p>
    <w:p w:rsidR="00EA031D" w:rsidRPr="00EA031D" w:rsidRDefault="00BB1E6C" w:rsidP="00EA031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Thema </w:t>
      </w:r>
      <w:r w:rsidR="00651CB2">
        <w:rPr>
          <w:b/>
          <w:sz w:val="44"/>
          <w:szCs w:val="44"/>
        </w:rPr>
        <w:t>Datenbanken</w:t>
      </w:r>
    </w:p>
    <w:p w:rsidR="00EA031D" w:rsidRPr="00B11AE3" w:rsidRDefault="00EA031D" w:rsidP="00EA031D">
      <w:pPr>
        <w:rPr>
          <w:sz w:val="32"/>
          <w:szCs w:val="32"/>
        </w:rPr>
      </w:pPr>
    </w:p>
    <w:p w:rsidR="00EA031D" w:rsidRDefault="00EA031D">
      <w:pPr>
        <w:rPr>
          <w:b/>
        </w:rPr>
      </w:pPr>
      <w:r>
        <w:rPr>
          <w:b/>
        </w:rPr>
        <w:br w:type="page"/>
      </w:r>
    </w:p>
    <w:p w:rsidR="006111ED" w:rsidRPr="00085130" w:rsidRDefault="006111ED" w:rsidP="00611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</w:rPr>
      </w:pPr>
      <w:r w:rsidRPr="00085130">
        <w:rPr>
          <w:b/>
        </w:rPr>
        <w:lastRenderedPageBreak/>
        <w:t>Die folgenden Handlungsschritte beziehen sich auf die Folgende Ausgangssituation:</w:t>
      </w:r>
    </w:p>
    <w:p w:rsidR="006111ED" w:rsidRDefault="00651CB2" w:rsidP="00611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>Sie sind Mitarbeiter der Öko-Soft GmbH. Die Öko-Soft GmbH, München ist ein IT-Dienstleister für den Mittelstand. Die Öko-Soft GmbH wurde von der RADL-Blitz GmbH, einem Fahrradkurierdienst, mit der Entwicklung eines Online-Auftragssystems beauftragt. Die Software soll die Erfassung und Auswertung von Transportdaten ermöglichen.</w:t>
      </w:r>
    </w:p>
    <w:p w:rsidR="00651CB2" w:rsidRDefault="00651CB2" w:rsidP="00F11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</w:pPr>
      <w:r>
        <w:t xml:space="preserve">Sie sollen im Rahmen dieses Auftrags folgende </w:t>
      </w:r>
      <w:r w:rsidR="00F1165B">
        <w:t>Aufgaben erledigen</w:t>
      </w:r>
    </w:p>
    <w:p w:rsidR="00F1165B" w:rsidRDefault="00F1165B" w:rsidP="00F11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</w:pPr>
      <w:r>
        <w:t>a.) Erstellung eines ER-Diagramms</w:t>
      </w:r>
    </w:p>
    <w:p w:rsidR="00F1165B" w:rsidRDefault="00F1165B" w:rsidP="00F11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</w:pPr>
      <w:r>
        <w:t>b.) Erstellen von SQL-Anweisungen</w:t>
      </w:r>
    </w:p>
    <w:p w:rsidR="006111ED" w:rsidRDefault="006111ED" w:rsidP="006111ED"/>
    <w:p w:rsidR="006111ED" w:rsidRPr="006111ED" w:rsidRDefault="006111ED" w:rsidP="00C044FC">
      <w:pPr>
        <w:pStyle w:val="Listenabsatz"/>
        <w:numPr>
          <w:ilvl w:val="0"/>
          <w:numId w:val="8"/>
        </w:numPr>
        <w:shd w:val="clear" w:color="auto" w:fill="D9D9D9" w:themeFill="background1" w:themeFillShade="D9"/>
        <w:tabs>
          <w:tab w:val="right" w:pos="142"/>
          <w:tab w:val="right" w:pos="9072"/>
        </w:tabs>
        <w:spacing w:after="0" w:line="240" w:lineRule="auto"/>
        <w:ind w:left="284" w:hanging="284"/>
        <w:rPr>
          <w:b/>
        </w:rPr>
      </w:pPr>
      <w:r w:rsidRPr="006111ED">
        <w:rPr>
          <w:b/>
        </w:rPr>
        <w:t xml:space="preserve">Handlungsschritt </w:t>
      </w:r>
      <w:r>
        <w:tab/>
      </w:r>
      <w:r w:rsidRPr="006111ED">
        <w:rPr>
          <w:b/>
        </w:rPr>
        <w:t>(</w:t>
      </w:r>
      <w:r w:rsidR="00087089">
        <w:rPr>
          <w:b/>
        </w:rPr>
        <w:t>40</w:t>
      </w:r>
      <w:r w:rsidRPr="006111ED">
        <w:rPr>
          <w:b/>
        </w:rPr>
        <w:t xml:space="preserve"> Punkte)</w:t>
      </w:r>
    </w:p>
    <w:p w:rsidR="00F1165B" w:rsidRDefault="00F1165B" w:rsidP="00651CB2">
      <w:pPr>
        <w:pStyle w:val="Listenabsatz"/>
        <w:numPr>
          <w:ilvl w:val="0"/>
          <w:numId w:val="9"/>
        </w:numPr>
        <w:tabs>
          <w:tab w:val="right" w:pos="9072"/>
        </w:tabs>
        <w:spacing w:after="0" w:line="240" w:lineRule="auto"/>
      </w:pPr>
      <w:r>
        <w:t>Alle zur Rechnungserstellung erforderlichen Daten sollen in einer Datenbank gespeichert werden. Die Aufträge werden mit den Kunden monatlich abgerechnet.</w:t>
      </w:r>
      <w:r>
        <w:br/>
        <w:t>Erstellen Sie anhand des vorliegenden Auszugs einer Monatsrechnung ein entsprechendes ER-Diagramm und geben Sie für jeden Entitätstyp die Kardinalität an.</w:t>
      </w:r>
      <w:r w:rsidR="00087089">
        <w:tab/>
      </w:r>
      <w:r w:rsidR="00087089" w:rsidRPr="001246A5">
        <w:rPr>
          <w:b/>
        </w:rPr>
        <w:t>(20 Punkte)</w:t>
      </w:r>
    </w:p>
    <w:p w:rsidR="000B5F9E" w:rsidRDefault="000B5F9E"/>
    <w:p w:rsidR="000B5F9E" w:rsidRDefault="000B5F9E">
      <w:r>
        <w:t>Siehe nächste Seite</w:t>
      </w:r>
    </w:p>
    <w:p w:rsidR="00434588" w:rsidRDefault="00434588">
      <w:r>
        <w:br w:type="page"/>
      </w:r>
    </w:p>
    <w:p w:rsidR="009E3BBB" w:rsidRDefault="009E3BBB" w:rsidP="009E3BBB">
      <w:pPr>
        <w:tabs>
          <w:tab w:val="right" w:pos="9072"/>
        </w:tabs>
        <w:spacing w:after="0" w:line="240" w:lineRule="auto"/>
      </w:pPr>
    </w:p>
    <w:p w:rsidR="00434588" w:rsidRDefault="00434588" w:rsidP="009E3BBB">
      <w:pPr>
        <w:tabs>
          <w:tab w:val="right" w:pos="9072"/>
        </w:tabs>
        <w:spacing w:after="0" w:line="240" w:lineRule="auto"/>
      </w:pPr>
      <w:proofErr w:type="spellStart"/>
      <w:r>
        <w:t>RadBlitz</w:t>
      </w:r>
      <w:proofErr w:type="spellEnd"/>
      <w:r>
        <w:t xml:space="preserve"> GmbH</w:t>
      </w:r>
    </w:p>
    <w:p w:rsidR="00434588" w:rsidRDefault="00434588" w:rsidP="009E3BBB">
      <w:pPr>
        <w:tabs>
          <w:tab w:val="right" w:pos="9072"/>
        </w:tabs>
        <w:spacing w:after="0" w:line="240" w:lineRule="auto"/>
      </w:pPr>
      <w:proofErr w:type="spellStart"/>
      <w:r>
        <w:t>Blitzweg</w:t>
      </w:r>
      <w:proofErr w:type="spellEnd"/>
      <w:r>
        <w:t xml:space="preserve"> 1a</w:t>
      </w:r>
    </w:p>
    <w:p w:rsidR="00434588" w:rsidRDefault="00434588" w:rsidP="009E3BBB">
      <w:pPr>
        <w:tabs>
          <w:tab w:val="right" w:pos="9072"/>
        </w:tabs>
        <w:spacing w:after="0" w:line="240" w:lineRule="auto"/>
      </w:pPr>
      <w:r>
        <w:t>80538 München</w:t>
      </w:r>
    </w:p>
    <w:p w:rsidR="00434588" w:rsidRDefault="00434588" w:rsidP="009E3BBB">
      <w:pPr>
        <w:tabs>
          <w:tab w:val="right" w:pos="9072"/>
        </w:tabs>
        <w:spacing w:after="0" w:line="240" w:lineRule="auto"/>
      </w:pPr>
    </w:p>
    <w:p w:rsidR="00434588" w:rsidRPr="00434588" w:rsidRDefault="00434588" w:rsidP="00434588">
      <w:pPr>
        <w:tabs>
          <w:tab w:val="right" w:pos="9072"/>
        </w:tabs>
        <w:spacing w:after="0" w:line="240" w:lineRule="auto"/>
        <w:rPr>
          <w:sz w:val="16"/>
          <w:szCs w:val="16"/>
        </w:rPr>
      </w:pPr>
      <w:proofErr w:type="spellStart"/>
      <w:r w:rsidRPr="00434588">
        <w:rPr>
          <w:sz w:val="16"/>
          <w:szCs w:val="16"/>
        </w:rPr>
        <w:t>RadBlitz</w:t>
      </w:r>
      <w:proofErr w:type="spellEnd"/>
      <w:r w:rsidRPr="00434588">
        <w:rPr>
          <w:sz w:val="16"/>
          <w:szCs w:val="16"/>
        </w:rPr>
        <w:t xml:space="preserve"> GmbH, </w:t>
      </w:r>
      <w:proofErr w:type="spellStart"/>
      <w:r w:rsidRPr="00434588">
        <w:rPr>
          <w:sz w:val="16"/>
          <w:szCs w:val="16"/>
        </w:rPr>
        <w:t>Blitzweg</w:t>
      </w:r>
      <w:proofErr w:type="spellEnd"/>
      <w:r w:rsidRPr="00434588">
        <w:rPr>
          <w:sz w:val="16"/>
          <w:szCs w:val="16"/>
        </w:rPr>
        <w:t xml:space="preserve"> 1a, 80538 München</w:t>
      </w:r>
    </w:p>
    <w:p w:rsidR="00434588" w:rsidRDefault="00434588" w:rsidP="009E3BBB">
      <w:pPr>
        <w:tabs>
          <w:tab w:val="right" w:pos="9072"/>
        </w:tabs>
        <w:spacing w:after="0" w:line="240" w:lineRule="auto"/>
      </w:pPr>
      <w:r>
        <w:t>Josef Mustermann</w:t>
      </w:r>
    </w:p>
    <w:p w:rsidR="00434588" w:rsidRDefault="00434588" w:rsidP="009E3BBB">
      <w:pPr>
        <w:tabs>
          <w:tab w:val="right" w:pos="9072"/>
        </w:tabs>
        <w:spacing w:after="0" w:line="240" w:lineRule="auto"/>
      </w:pPr>
      <w:r>
        <w:t>Englischer Garten 123b</w:t>
      </w:r>
    </w:p>
    <w:p w:rsidR="00434588" w:rsidRDefault="00434588" w:rsidP="009E3BBB">
      <w:pPr>
        <w:tabs>
          <w:tab w:val="right" w:pos="9072"/>
        </w:tabs>
        <w:spacing w:after="0" w:line="240" w:lineRule="auto"/>
      </w:pPr>
      <w:r>
        <w:t>80538 München</w:t>
      </w:r>
    </w:p>
    <w:p w:rsidR="00434588" w:rsidRDefault="00434588" w:rsidP="009E3BBB">
      <w:pPr>
        <w:tabs>
          <w:tab w:val="right" w:pos="9072"/>
        </w:tabs>
        <w:spacing w:after="0" w:line="240" w:lineRule="auto"/>
      </w:pPr>
    </w:p>
    <w:p w:rsidR="00434588" w:rsidRDefault="00434588" w:rsidP="009E3BBB">
      <w:pPr>
        <w:tabs>
          <w:tab w:val="right" w:pos="9072"/>
        </w:tabs>
        <w:spacing w:after="0" w:line="240" w:lineRule="auto"/>
      </w:pPr>
    </w:p>
    <w:p w:rsidR="00434588" w:rsidRPr="00434588" w:rsidRDefault="00434588" w:rsidP="00434588">
      <w:pPr>
        <w:tabs>
          <w:tab w:val="right" w:pos="3969"/>
          <w:tab w:val="right" w:pos="9072"/>
        </w:tabs>
        <w:spacing w:after="0" w:line="240" w:lineRule="auto"/>
        <w:rPr>
          <w:b/>
        </w:rPr>
      </w:pPr>
      <w:proofErr w:type="spellStart"/>
      <w:r w:rsidRPr="00434588">
        <w:rPr>
          <w:b/>
        </w:rPr>
        <w:t>KundenID</w:t>
      </w:r>
      <w:proofErr w:type="spellEnd"/>
      <w:r w:rsidRPr="00434588">
        <w:rPr>
          <w:b/>
        </w:rPr>
        <w:tab/>
        <w:t>345</w:t>
      </w:r>
    </w:p>
    <w:p w:rsidR="00434588" w:rsidRPr="00434588" w:rsidRDefault="00434588" w:rsidP="00434588">
      <w:pPr>
        <w:tabs>
          <w:tab w:val="right" w:pos="3969"/>
          <w:tab w:val="right" w:pos="9072"/>
        </w:tabs>
        <w:spacing w:after="0" w:line="240" w:lineRule="auto"/>
        <w:rPr>
          <w:b/>
        </w:rPr>
      </w:pPr>
      <w:r w:rsidRPr="00434588">
        <w:rPr>
          <w:b/>
        </w:rPr>
        <w:t>Rechnung</w:t>
      </w:r>
      <w:r w:rsidRPr="00434588">
        <w:rPr>
          <w:b/>
        </w:rPr>
        <w:tab/>
        <w:t>1031</w:t>
      </w:r>
    </w:p>
    <w:p w:rsidR="00434588" w:rsidRPr="00434588" w:rsidRDefault="00434588" w:rsidP="00434588">
      <w:pPr>
        <w:tabs>
          <w:tab w:val="right" w:pos="3969"/>
          <w:tab w:val="right" w:pos="9072"/>
        </w:tabs>
        <w:spacing w:after="0" w:line="240" w:lineRule="auto"/>
        <w:rPr>
          <w:b/>
        </w:rPr>
      </w:pPr>
      <w:r w:rsidRPr="00434588">
        <w:rPr>
          <w:b/>
        </w:rPr>
        <w:t>Rechnungsdatum</w:t>
      </w:r>
      <w:r w:rsidRPr="00434588">
        <w:rPr>
          <w:b/>
        </w:rPr>
        <w:tab/>
        <w:t>04.05.2004</w:t>
      </w:r>
    </w:p>
    <w:p w:rsidR="00434588" w:rsidRPr="00434588" w:rsidRDefault="00434588" w:rsidP="00434588">
      <w:pPr>
        <w:tabs>
          <w:tab w:val="right" w:pos="3969"/>
          <w:tab w:val="right" w:pos="9072"/>
        </w:tabs>
        <w:spacing w:after="0" w:line="240" w:lineRule="auto"/>
        <w:rPr>
          <w:b/>
        </w:rPr>
      </w:pPr>
    </w:p>
    <w:p w:rsidR="00434588" w:rsidRPr="00434588" w:rsidRDefault="00434588" w:rsidP="00434588">
      <w:pPr>
        <w:tabs>
          <w:tab w:val="right" w:pos="3969"/>
          <w:tab w:val="right" w:pos="9072"/>
        </w:tabs>
        <w:spacing w:after="0" w:line="240" w:lineRule="auto"/>
        <w:rPr>
          <w:b/>
        </w:rPr>
      </w:pPr>
      <w:r w:rsidRPr="00434588">
        <w:rPr>
          <w:b/>
        </w:rPr>
        <w:t>Monatssammelrechnung April 2004</w:t>
      </w:r>
    </w:p>
    <w:p w:rsidR="00434588" w:rsidRDefault="00434588" w:rsidP="009E3BBB">
      <w:pPr>
        <w:tabs>
          <w:tab w:val="right" w:pos="9072"/>
        </w:tabs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9"/>
        <w:gridCol w:w="2977"/>
        <w:gridCol w:w="2016"/>
      </w:tblGrid>
      <w:tr w:rsidR="00434588" w:rsidTr="007E56D7">
        <w:tc>
          <w:tcPr>
            <w:tcW w:w="9212" w:type="dxa"/>
            <w:gridSpan w:val="3"/>
          </w:tcPr>
          <w:p w:rsidR="00434588" w:rsidRPr="00434588" w:rsidRDefault="00434588">
            <w:pPr>
              <w:rPr>
                <w:b/>
              </w:rPr>
            </w:pPr>
            <w:r w:rsidRPr="00434588">
              <w:rPr>
                <w:b/>
              </w:rPr>
              <w:t>Rechnungsposition 1</w:t>
            </w:r>
          </w:p>
        </w:tc>
      </w:tr>
      <w:tr w:rsidR="00FC59F1" w:rsidTr="00434588">
        <w:tc>
          <w:tcPr>
            <w:tcW w:w="4219" w:type="dxa"/>
          </w:tcPr>
          <w:p w:rsidR="00FC59F1" w:rsidRDefault="00434588">
            <w:proofErr w:type="spellStart"/>
            <w:r>
              <w:t>AuftragsNr</w:t>
            </w:r>
            <w:proofErr w:type="spellEnd"/>
            <w:r>
              <w:t>.</w:t>
            </w:r>
          </w:p>
        </w:tc>
        <w:tc>
          <w:tcPr>
            <w:tcW w:w="2977" w:type="dxa"/>
          </w:tcPr>
          <w:p w:rsidR="00FC59F1" w:rsidRDefault="00434588">
            <w:r>
              <w:t>21125</w:t>
            </w:r>
          </w:p>
        </w:tc>
        <w:tc>
          <w:tcPr>
            <w:tcW w:w="2016" w:type="dxa"/>
          </w:tcPr>
          <w:p w:rsidR="00FC59F1" w:rsidRDefault="00FC59F1" w:rsidP="00434588">
            <w:pPr>
              <w:jc w:val="right"/>
            </w:pPr>
          </w:p>
        </w:tc>
      </w:tr>
      <w:tr w:rsidR="00FC59F1" w:rsidTr="00434588">
        <w:tc>
          <w:tcPr>
            <w:tcW w:w="4219" w:type="dxa"/>
          </w:tcPr>
          <w:p w:rsidR="00FC59F1" w:rsidRDefault="00434588">
            <w:r>
              <w:t>Kurier-ID</w:t>
            </w:r>
          </w:p>
        </w:tc>
        <w:tc>
          <w:tcPr>
            <w:tcW w:w="2977" w:type="dxa"/>
          </w:tcPr>
          <w:p w:rsidR="00FC59F1" w:rsidRDefault="00434588">
            <w:r>
              <w:t>MS-10</w:t>
            </w:r>
          </w:p>
        </w:tc>
        <w:tc>
          <w:tcPr>
            <w:tcW w:w="2016" w:type="dxa"/>
          </w:tcPr>
          <w:p w:rsidR="00FC59F1" w:rsidRDefault="00FC59F1" w:rsidP="00434588">
            <w:pPr>
              <w:jc w:val="right"/>
            </w:pPr>
          </w:p>
        </w:tc>
      </w:tr>
      <w:tr w:rsidR="00FC59F1" w:rsidTr="00434588">
        <w:tc>
          <w:tcPr>
            <w:tcW w:w="4219" w:type="dxa"/>
          </w:tcPr>
          <w:p w:rsidR="00FC59F1" w:rsidRDefault="00434588">
            <w:r>
              <w:t>Leistungsart</w:t>
            </w:r>
          </w:p>
        </w:tc>
        <w:tc>
          <w:tcPr>
            <w:tcW w:w="2977" w:type="dxa"/>
          </w:tcPr>
          <w:p w:rsidR="00FC59F1" w:rsidRDefault="00434588">
            <w:r>
              <w:t>Paketzustellung</w:t>
            </w:r>
          </w:p>
        </w:tc>
        <w:tc>
          <w:tcPr>
            <w:tcW w:w="2016" w:type="dxa"/>
          </w:tcPr>
          <w:p w:rsidR="00FC59F1" w:rsidRDefault="00FC59F1" w:rsidP="00434588">
            <w:pPr>
              <w:jc w:val="right"/>
            </w:pPr>
          </w:p>
        </w:tc>
      </w:tr>
      <w:tr w:rsidR="00FC59F1" w:rsidTr="00434588">
        <w:tc>
          <w:tcPr>
            <w:tcW w:w="4219" w:type="dxa"/>
          </w:tcPr>
          <w:p w:rsidR="00FC59F1" w:rsidRDefault="00434588">
            <w:r>
              <w:t>Datum</w:t>
            </w:r>
          </w:p>
        </w:tc>
        <w:tc>
          <w:tcPr>
            <w:tcW w:w="2977" w:type="dxa"/>
          </w:tcPr>
          <w:p w:rsidR="00FC59F1" w:rsidRDefault="00434588">
            <w:r>
              <w:t>So, 11.04.2004</w:t>
            </w:r>
          </w:p>
        </w:tc>
        <w:tc>
          <w:tcPr>
            <w:tcW w:w="2016" w:type="dxa"/>
          </w:tcPr>
          <w:p w:rsidR="00FC59F1" w:rsidRDefault="00FC59F1" w:rsidP="00434588">
            <w:pPr>
              <w:jc w:val="right"/>
            </w:pPr>
          </w:p>
        </w:tc>
      </w:tr>
      <w:tr w:rsidR="00FC59F1" w:rsidTr="00434588">
        <w:tc>
          <w:tcPr>
            <w:tcW w:w="4219" w:type="dxa"/>
          </w:tcPr>
          <w:p w:rsidR="00FC59F1" w:rsidRDefault="00434588">
            <w:r>
              <w:t>Lieferzeit</w:t>
            </w:r>
          </w:p>
        </w:tc>
        <w:tc>
          <w:tcPr>
            <w:tcW w:w="2977" w:type="dxa"/>
          </w:tcPr>
          <w:p w:rsidR="00FC59F1" w:rsidRDefault="00434588">
            <w:r>
              <w:t>18:30</w:t>
            </w:r>
          </w:p>
        </w:tc>
        <w:tc>
          <w:tcPr>
            <w:tcW w:w="2016" w:type="dxa"/>
          </w:tcPr>
          <w:p w:rsidR="00FC59F1" w:rsidRDefault="00FC59F1" w:rsidP="00434588">
            <w:pPr>
              <w:jc w:val="right"/>
            </w:pPr>
          </w:p>
        </w:tc>
      </w:tr>
      <w:tr w:rsidR="00434588" w:rsidTr="00434588">
        <w:tc>
          <w:tcPr>
            <w:tcW w:w="4219" w:type="dxa"/>
          </w:tcPr>
          <w:p w:rsidR="00434588" w:rsidRPr="00434588" w:rsidRDefault="00434588">
            <w:pPr>
              <w:rPr>
                <w:b/>
              </w:rPr>
            </w:pPr>
            <w:r w:rsidRPr="00434588">
              <w:rPr>
                <w:b/>
              </w:rPr>
              <w:t>Auftragsgrundpreis</w:t>
            </w:r>
          </w:p>
        </w:tc>
        <w:tc>
          <w:tcPr>
            <w:tcW w:w="2977" w:type="dxa"/>
          </w:tcPr>
          <w:p w:rsidR="00434588" w:rsidRDefault="00434588"/>
        </w:tc>
        <w:tc>
          <w:tcPr>
            <w:tcW w:w="2016" w:type="dxa"/>
          </w:tcPr>
          <w:p w:rsidR="00434588" w:rsidRDefault="00434588" w:rsidP="00434588">
            <w:pPr>
              <w:jc w:val="right"/>
            </w:pPr>
            <w:r>
              <w:t>3,00 €</w:t>
            </w:r>
          </w:p>
        </w:tc>
      </w:tr>
      <w:tr w:rsidR="00434588" w:rsidTr="00434588">
        <w:tc>
          <w:tcPr>
            <w:tcW w:w="4219" w:type="dxa"/>
          </w:tcPr>
          <w:p w:rsidR="00434588" w:rsidRDefault="00434588">
            <w:r>
              <w:t>Streckenpreis bis 10 km</w:t>
            </w:r>
          </w:p>
        </w:tc>
        <w:tc>
          <w:tcPr>
            <w:tcW w:w="2977" w:type="dxa"/>
          </w:tcPr>
          <w:p w:rsidR="00434588" w:rsidRDefault="00434588">
            <w:r>
              <w:t>10 km</w:t>
            </w:r>
          </w:p>
        </w:tc>
        <w:tc>
          <w:tcPr>
            <w:tcW w:w="2016" w:type="dxa"/>
          </w:tcPr>
          <w:p w:rsidR="00434588" w:rsidRDefault="00434588" w:rsidP="00434588">
            <w:pPr>
              <w:jc w:val="right"/>
            </w:pPr>
            <w:r>
              <w:t>10,00 €</w:t>
            </w:r>
          </w:p>
        </w:tc>
      </w:tr>
      <w:tr w:rsidR="00434588" w:rsidTr="00434588">
        <w:tc>
          <w:tcPr>
            <w:tcW w:w="4219" w:type="dxa"/>
          </w:tcPr>
          <w:p w:rsidR="00434588" w:rsidRDefault="00434588">
            <w:r>
              <w:t>Streckenpreis über 10 km</w:t>
            </w:r>
          </w:p>
        </w:tc>
        <w:tc>
          <w:tcPr>
            <w:tcW w:w="2977" w:type="dxa"/>
          </w:tcPr>
          <w:p w:rsidR="00434588" w:rsidRDefault="00434588">
            <w:r>
              <w:t>5 km</w:t>
            </w:r>
          </w:p>
        </w:tc>
        <w:tc>
          <w:tcPr>
            <w:tcW w:w="2016" w:type="dxa"/>
          </w:tcPr>
          <w:p w:rsidR="00434588" w:rsidRDefault="00434588" w:rsidP="00434588">
            <w:pPr>
              <w:jc w:val="right"/>
            </w:pPr>
            <w:r>
              <w:t>7,50 €</w:t>
            </w:r>
          </w:p>
        </w:tc>
      </w:tr>
      <w:tr w:rsidR="00434588" w:rsidTr="00434588">
        <w:tc>
          <w:tcPr>
            <w:tcW w:w="4219" w:type="dxa"/>
          </w:tcPr>
          <w:p w:rsidR="00434588" w:rsidRDefault="00434588">
            <w:r>
              <w:t>Übergewichtszuschlag</w:t>
            </w:r>
          </w:p>
        </w:tc>
        <w:tc>
          <w:tcPr>
            <w:tcW w:w="2977" w:type="dxa"/>
          </w:tcPr>
          <w:p w:rsidR="00434588" w:rsidRDefault="00434588">
            <w:r>
              <w:t>0,5 kg</w:t>
            </w:r>
          </w:p>
        </w:tc>
        <w:tc>
          <w:tcPr>
            <w:tcW w:w="2016" w:type="dxa"/>
          </w:tcPr>
          <w:p w:rsidR="00434588" w:rsidRDefault="00434588" w:rsidP="00434588">
            <w:pPr>
              <w:jc w:val="right"/>
            </w:pPr>
            <w:r>
              <w:t>5,00 €</w:t>
            </w:r>
          </w:p>
        </w:tc>
      </w:tr>
      <w:tr w:rsidR="00434588" w:rsidTr="00434588">
        <w:tc>
          <w:tcPr>
            <w:tcW w:w="4219" w:type="dxa"/>
          </w:tcPr>
          <w:p w:rsidR="00434588" w:rsidRDefault="00434588">
            <w:r>
              <w:t>Sonn- und Feiertagszuschlag</w:t>
            </w:r>
          </w:p>
        </w:tc>
        <w:tc>
          <w:tcPr>
            <w:tcW w:w="2977" w:type="dxa"/>
          </w:tcPr>
          <w:p w:rsidR="00434588" w:rsidRDefault="00434588">
            <w:r>
              <w:t>100%</w:t>
            </w:r>
          </w:p>
        </w:tc>
        <w:tc>
          <w:tcPr>
            <w:tcW w:w="2016" w:type="dxa"/>
          </w:tcPr>
          <w:p w:rsidR="00434588" w:rsidRDefault="00434588" w:rsidP="00434588">
            <w:pPr>
              <w:jc w:val="right"/>
            </w:pPr>
            <w:r>
              <w:t>25,50 €</w:t>
            </w:r>
          </w:p>
        </w:tc>
      </w:tr>
      <w:tr w:rsidR="00434588" w:rsidTr="00434588">
        <w:tc>
          <w:tcPr>
            <w:tcW w:w="4219" w:type="dxa"/>
          </w:tcPr>
          <w:p w:rsidR="00434588" w:rsidRDefault="00434588" w:rsidP="00F50654">
            <w:r>
              <w:t>Zuschlag für</w:t>
            </w:r>
            <w:r w:rsidR="00F50654">
              <w:t xml:space="preserve"> L</w:t>
            </w:r>
            <w:r>
              <w:t>ieferung nach 18:00 Uhr</w:t>
            </w:r>
          </w:p>
        </w:tc>
        <w:tc>
          <w:tcPr>
            <w:tcW w:w="2977" w:type="dxa"/>
          </w:tcPr>
          <w:p w:rsidR="00434588" w:rsidRDefault="00434588">
            <w:r>
              <w:t>30%</w:t>
            </w:r>
          </w:p>
        </w:tc>
        <w:tc>
          <w:tcPr>
            <w:tcW w:w="2016" w:type="dxa"/>
          </w:tcPr>
          <w:p w:rsidR="00434588" w:rsidRDefault="00434588" w:rsidP="00434588">
            <w:pPr>
              <w:jc w:val="right"/>
            </w:pPr>
            <w:r>
              <w:t>15,30 €</w:t>
            </w:r>
          </w:p>
        </w:tc>
      </w:tr>
      <w:tr w:rsidR="00434588" w:rsidTr="00434588">
        <w:tc>
          <w:tcPr>
            <w:tcW w:w="4219" w:type="dxa"/>
          </w:tcPr>
          <w:p w:rsidR="00434588" w:rsidRPr="000B5F9E" w:rsidRDefault="00434588">
            <w:pPr>
              <w:rPr>
                <w:b/>
              </w:rPr>
            </w:pPr>
            <w:r w:rsidRPr="000B5F9E">
              <w:rPr>
                <w:b/>
              </w:rPr>
              <w:t>Preis</w:t>
            </w:r>
          </w:p>
        </w:tc>
        <w:tc>
          <w:tcPr>
            <w:tcW w:w="2977" w:type="dxa"/>
          </w:tcPr>
          <w:p w:rsidR="00434588" w:rsidRDefault="00434588"/>
        </w:tc>
        <w:tc>
          <w:tcPr>
            <w:tcW w:w="2016" w:type="dxa"/>
          </w:tcPr>
          <w:p w:rsidR="00434588" w:rsidRDefault="00434588" w:rsidP="00434588">
            <w:pPr>
              <w:jc w:val="right"/>
            </w:pPr>
            <w:r>
              <w:t>66,30 €</w:t>
            </w:r>
          </w:p>
        </w:tc>
      </w:tr>
    </w:tbl>
    <w:p w:rsidR="00434588" w:rsidRDefault="0043458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9"/>
        <w:gridCol w:w="2977"/>
        <w:gridCol w:w="2016"/>
      </w:tblGrid>
      <w:tr w:rsidR="00434588" w:rsidRPr="00434588" w:rsidTr="00673655">
        <w:tc>
          <w:tcPr>
            <w:tcW w:w="9212" w:type="dxa"/>
            <w:gridSpan w:val="3"/>
          </w:tcPr>
          <w:p w:rsidR="00434588" w:rsidRPr="00434588" w:rsidRDefault="00434588" w:rsidP="00673655">
            <w:pPr>
              <w:rPr>
                <w:b/>
              </w:rPr>
            </w:pPr>
            <w:r>
              <w:rPr>
                <w:b/>
              </w:rPr>
              <w:t>Rechnungsposition 2</w:t>
            </w:r>
          </w:p>
        </w:tc>
      </w:tr>
      <w:tr w:rsidR="00434588" w:rsidTr="00673655">
        <w:tc>
          <w:tcPr>
            <w:tcW w:w="4219" w:type="dxa"/>
          </w:tcPr>
          <w:p w:rsidR="00434588" w:rsidRDefault="00434588" w:rsidP="00673655">
            <w:proofErr w:type="spellStart"/>
            <w:r>
              <w:t>AuftragsNr</w:t>
            </w:r>
            <w:proofErr w:type="spellEnd"/>
            <w:r>
              <w:t>.</w:t>
            </w:r>
          </w:p>
        </w:tc>
        <w:tc>
          <w:tcPr>
            <w:tcW w:w="2977" w:type="dxa"/>
          </w:tcPr>
          <w:p w:rsidR="00434588" w:rsidRDefault="000B5F9E" w:rsidP="00673655">
            <w:r>
              <w:t>133</w:t>
            </w:r>
          </w:p>
        </w:tc>
        <w:tc>
          <w:tcPr>
            <w:tcW w:w="2016" w:type="dxa"/>
          </w:tcPr>
          <w:p w:rsidR="00434588" w:rsidRDefault="00434588" w:rsidP="00673655">
            <w:pPr>
              <w:jc w:val="right"/>
            </w:pPr>
          </w:p>
        </w:tc>
      </w:tr>
      <w:tr w:rsidR="00434588" w:rsidTr="00673655">
        <w:tc>
          <w:tcPr>
            <w:tcW w:w="4219" w:type="dxa"/>
          </w:tcPr>
          <w:p w:rsidR="00434588" w:rsidRDefault="00434588" w:rsidP="00673655">
            <w:r>
              <w:t>Kurier-ID</w:t>
            </w:r>
          </w:p>
        </w:tc>
        <w:tc>
          <w:tcPr>
            <w:tcW w:w="2977" w:type="dxa"/>
          </w:tcPr>
          <w:p w:rsidR="00434588" w:rsidRDefault="00434588" w:rsidP="00673655">
            <w:r>
              <w:t>MS-10</w:t>
            </w:r>
          </w:p>
        </w:tc>
        <w:tc>
          <w:tcPr>
            <w:tcW w:w="2016" w:type="dxa"/>
          </w:tcPr>
          <w:p w:rsidR="00434588" w:rsidRDefault="00434588" w:rsidP="00673655">
            <w:pPr>
              <w:jc w:val="right"/>
            </w:pPr>
          </w:p>
        </w:tc>
      </w:tr>
      <w:tr w:rsidR="00434588" w:rsidTr="00673655">
        <w:tc>
          <w:tcPr>
            <w:tcW w:w="4219" w:type="dxa"/>
          </w:tcPr>
          <w:p w:rsidR="00434588" w:rsidRDefault="00434588" w:rsidP="00673655">
            <w:r>
              <w:t>Leistungsart</w:t>
            </w:r>
          </w:p>
        </w:tc>
        <w:tc>
          <w:tcPr>
            <w:tcW w:w="2977" w:type="dxa"/>
          </w:tcPr>
          <w:p w:rsidR="00434588" w:rsidRDefault="000B5F9E" w:rsidP="00673655">
            <w:r>
              <w:t>Briefzustellung</w:t>
            </w:r>
          </w:p>
        </w:tc>
        <w:tc>
          <w:tcPr>
            <w:tcW w:w="2016" w:type="dxa"/>
          </w:tcPr>
          <w:p w:rsidR="00434588" w:rsidRDefault="00434588" w:rsidP="00673655">
            <w:pPr>
              <w:jc w:val="right"/>
            </w:pPr>
          </w:p>
        </w:tc>
      </w:tr>
      <w:tr w:rsidR="00434588" w:rsidTr="00673655">
        <w:tc>
          <w:tcPr>
            <w:tcW w:w="4219" w:type="dxa"/>
          </w:tcPr>
          <w:p w:rsidR="00434588" w:rsidRDefault="00434588" w:rsidP="00673655">
            <w:r>
              <w:t>Datum</w:t>
            </w:r>
          </w:p>
        </w:tc>
        <w:tc>
          <w:tcPr>
            <w:tcW w:w="2977" w:type="dxa"/>
          </w:tcPr>
          <w:p w:rsidR="00434588" w:rsidRDefault="000B5F9E" w:rsidP="000B5F9E">
            <w:r>
              <w:t>Do</w:t>
            </w:r>
            <w:r w:rsidR="00434588">
              <w:t xml:space="preserve">, </w:t>
            </w:r>
            <w:r>
              <w:t>22</w:t>
            </w:r>
            <w:r w:rsidR="00434588">
              <w:t>.04.2004</w:t>
            </w:r>
          </w:p>
        </w:tc>
        <w:tc>
          <w:tcPr>
            <w:tcW w:w="2016" w:type="dxa"/>
          </w:tcPr>
          <w:p w:rsidR="00434588" w:rsidRDefault="00434588" w:rsidP="00673655">
            <w:pPr>
              <w:jc w:val="right"/>
            </w:pPr>
          </w:p>
        </w:tc>
      </w:tr>
      <w:tr w:rsidR="00434588" w:rsidTr="00673655">
        <w:tc>
          <w:tcPr>
            <w:tcW w:w="4219" w:type="dxa"/>
          </w:tcPr>
          <w:p w:rsidR="00434588" w:rsidRDefault="00434588" w:rsidP="00673655">
            <w:r>
              <w:t>Lieferzeit</w:t>
            </w:r>
          </w:p>
        </w:tc>
        <w:tc>
          <w:tcPr>
            <w:tcW w:w="2977" w:type="dxa"/>
          </w:tcPr>
          <w:p w:rsidR="00434588" w:rsidRDefault="000B5F9E" w:rsidP="00673655">
            <w:r>
              <w:t>11</w:t>
            </w:r>
            <w:r w:rsidR="00434588">
              <w:t>:30</w:t>
            </w:r>
          </w:p>
        </w:tc>
        <w:tc>
          <w:tcPr>
            <w:tcW w:w="2016" w:type="dxa"/>
          </w:tcPr>
          <w:p w:rsidR="000B5F9E" w:rsidRDefault="000B5F9E" w:rsidP="00673655">
            <w:pPr>
              <w:jc w:val="right"/>
            </w:pPr>
          </w:p>
        </w:tc>
      </w:tr>
      <w:tr w:rsidR="000B5F9E" w:rsidTr="00673655">
        <w:tc>
          <w:tcPr>
            <w:tcW w:w="4219" w:type="dxa"/>
          </w:tcPr>
          <w:p w:rsidR="000B5F9E" w:rsidRPr="00434588" w:rsidRDefault="000B5F9E" w:rsidP="00673655">
            <w:pPr>
              <w:rPr>
                <w:b/>
              </w:rPr>
            </w:pPr>
            <w:r w:rsidRPr="00434588">
              <w:rPr>
                <w:b/>
              </w:rPr>
              <w:t>Auftragsgrundpreis</w:t>
            </w:r>
          </w:p>
        </w:tc>
        <w:tc>
          <w:tcPr>
            <w:tcW w:w="2977" w:type="dxa"/>
          </w:tcPr>
          <w:p w:rsidR="000B5F9E" w:rsidRDefault="000B5F9E" w:rsidP="00673655"/>
        </w:tc>
        <w:tc>
          <w:tcPr>
            <w:tcW w:w="2016" w:type="dxa"/>
          </w:tcPr>
          <w:p w:rsidR="000B5F9E" w:rsidRDefault="000B5F9E" w:rsidP="00673655">
            <w:pPr>
              <w:jc w:val="right"/>
            </w:pPr>
            <w:r>
              <w:t>3,00 €</w:t>
            </w:r>
          </w:p>
        </w:tc>
      </w:tr>
      <w:tr w:rsidR="000B5F9E" w:rsidTr="00673655">
        <w:tc>
          <w:tcPr>
            <w:tcW w:w="4219" w:type="dxa"/>
          </w:tcPr>
          <w:p w:rsidR="000B5F9E" w:rsidRDefault="000B5F9E" w:rsidP="00673655">
            <w:r>
              <w:t>Streckenpreis bis 10 km</w:t>
            </w:r>
          </w:p>
        </w:tc>
        <w:tc>
          <w:tcPr>
            <w:tcW w:w="2977" w:type="dxa"/>
          </w:tcPr>
          <w:p w:rsidR="000B5F9E" w:rsidRDefault="000B5F9E" w:rsidP="00673655">
            <w:r>
              <w:t>8 km</w:t>
            </w:r>
          </w:p>
        </w:tc>
        <w:tc>
          <w:tcPr>
            <w:tcW w:w="2016" w:type="dxa"/>
          </w:tcPr>
          <w:p w:rsidR="000B5F9E" w:rsidRDefault="000B5F9E" w:rsidP="00673655">
            <w:pPr>
              <w:jc w:val="right"/>
            </w:pPr>
            <w:r>
              <w:t>8,00 €</w:t>
            </w:r>
          </w:p>
        </w:tc>
      </w:tr>
      <w:tr w:rsidR="000B5F9E" w:rsidTr="00673655">
        <w:tc>
          <w:tcPr>
            <w:tcW w:w="4219" w:type="dxa"/>
          </w:tcPr>
          <w:p w:rsidR="000B5F9E" w:rsidRPr="000B5F9E" w:rsidRDefault="000B5F9E" w:rsidP="00673655">
            <w:pPr>
              <w:rPr>
                <w:b/>
              </w:rPr>
            </w:pPr>
            <w:r w:rsidRPr="000B5F9E">
              <w:rPr>
                <w:b/>
              </w:rPr>
              <w:t>Preis</w:t>
            </w:r>
          </w:p>
        </w:tc>
        <w:tc>
          <w:tcPr>
            <w:tcW w:w="2977" w:type="dxa"/>
          </w:tcPr>
          <w:p w:rsidR="000B5F9E" w:rsidRDefault="000B5F9E" w:rsidP="00673655"/>
        </w:tc>
        <w:tc>
          <w:tcPr>
            <w:tcW w:w="2016" w:type="dxa"/>
          </w:tcPr>
          <w:p w:rsidR="000B5F9E" w:rsidRDefault="000B5F9E" w:rsidP="00673655">
            <w:pPr>
              <w:jc w:val="right"/>
            </w:pPr>
            <w:r>
              <w:t>11,00 €</w:t>
            </w:r>
          </w:p>
        </w:tc>
      </w:tr>
    </w:tbl>
    <w:p w:rsidR="00434588" w:rsidRDefault="00434588"/>
    <w:p w:rsidR="000B5F9E" w:rsidRPr="000B5F9E" w:rsidRDefault="000B5F9E">
      <w:pPr>
        <w:rPr>
          <w:b/>
          <w:sz w:val="28"/>
          <w:szCs w:val="28"/>
        </w:rPr>
      </w:pPr>
      <w:r w:rsidRPr="000B5F9E">
        <w:rPr>
          <w:b/>
          <w:sz w:val="28"/>
          <w:szCs w:val="28"/>
        </w:rPr>
        <w:t>Gesamtpreis: 77,30</w:t>
      </w:r>
    </w:p>
    <w:p w:rsidR="00AE631D" w:rsidRDefault="00AE631D">
      <w:r>
        <w:br w:type="page"/>
      </w:r>
    </w:p>
    <w:p w:rsidR="009E3BBB" w:rsidRDefault="009E3BBB" w:rsidP="009E3BBB">
      <w:pPr>
        <w:tabs>
          <w:tab w:val="right" w:pos="9072"/>
        </w:tabs>
        <w:spacing w:after="0" w:line="240" w:lineRule="auto"/>
      </w:pPr>
    </w:p>
    <w:p w:rsidR="009E3BBB" w:rsidRDefault="000B5F9E" w:rsidP="006111ED">
      <w:r>
        <w:object w:dxaOrig="8069" w:dyaOrig="74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20.75pt" o:ole="">
            <v:imagedata r:id="rId8" o:title=""/>
          </v:shape>
          <o:OLEObject Type="Embed" ProgID="Visio.Drawing.6" ShapeID="_x0000_i1025" DrawAspect="Content" ObjectID="_1456043356" r:id="rId9"/>
        </w:object>
      </w:r>
    </w:p>
    <w:p w:rsidR="009E3BBB" w:rsidRDefault="009E3BBB">
      <w:r>
        <w:br w:type="page"/>
      </w:r>
    </w:p>
    <w:p w:rsidR="009E3BBB" w:rsidRDefault="009E3BBB" w:rsidP="00087089">
      <w:pPr>
        <w:pStyle w:val="Listenabsatz"/>
        <w:numPr>
          <w:ilvl w:val="0"/>
          <w:numId w:val="9"/>
        </w:numPr>
        <w:tabs>
          <w:tab w:val="right" w:pos="9072"/>
        </w:tabs>
        <w:spacing w:after="0" w:line="240" w:lineRule="auto"/>
      </w:pPr>
      <w:r>
        <w:lastRenderedPageBreak/>
        <w:t>Anhand des von Ihnen erstellten ER-Diagramms soll für jede der benötigten Tabellen Primär- und Sekundärschlüssel angegeben werden.</w:t>
      </w:r>
      <w:r w:rsidR="00087089" w:rsidRPr="00087089">
        <w:t xml:space="preserve"> </w:t>
      </w:r>
      <w:r w:rsidR="00087089">
        <w:tab/>
      </w:r>
      <w:r w:rsidR="00087089" w:rsidRPr="001246A5">
        <w:rPr>
          <w:b/>
        </w:rPr>
        <w:t>(20 Punkte)</w:t>
      </w:r>
    </w:p>
    <w:p w:rsidR="009E3BBB" w:rsidRDefault="009E3BBB" w:rsidP="009E3BBB">
      <w:pPr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E3BBB" w:rsidTr="00673655">
        <w:tc>
          <w:tcPr>
            <w:tcW w:w="3070" w:type="dxa"/>
            <w:shd w:val="clear" w:color="auto" w:fill="95B3D7" w:themeFill="accent1" w:themeFillTint="99"/>
          </w:tcPr>
          <w:p w:rsidR="009E3BBB" w:rsidRPr="001673F8" w:rsidRDefault="009E3BBB" w:rsidP="00673655">
            <w:pPr>
              <w:rPr>
                <w:b/>
              </w:rPr>
            </w:pPr>
            <w:r w:rsidRPr="001673F8">
              <w:rPr>
                <w:b/>
              </w:rPr>
              <w:t>Tabellenname</w:t>
            </w:r>
          </w:p>
        </w:tc>
        <w:tc>
          <w:tcPr>
            <w:tcW w:w="3071" w:type="dxa"/>
            <w:shd w:val="clear" w:color="auto" w:fill="95B3D7" w:themeFill="accent1" w:themeFillTint="99"/>
          </w:tcPr>
          <w:p w:rsidR="009E3BBB" w:rsidRPr="001673F8" w:rsidRDefault="009E3BBB" w:rsidP="00673655">
            <w:pPr>
              <w:rPr>
                <w:b/>
              </w:rPr>
            </w:pPr>
            <w:r w:rsidRPr="001673F8">
              <w:rPr>
                <w:b/>
              </w:rPr>
              <w:t>Primärschlüssel</w:t>
            </w:r>
          </w:p>
        </w:tc>
        <w:tc>
          <w:tcPr>
            <w:tcW w:w="3071" w:type="dxa"/>
            <w:shd w:val="clear" w:color="auto" w:fill="95B3D7" w:themeFill="accent1" w:themeFillTint="99"/>
          </w:tcPr>
          <w:p w:rsidR="009E3BBB" w:rsidRPr="001673F8" w:rsidRDefault="009E3BBB" w:rsidP="00673655">
            <w:pPr>
              <w:rPr>
                <w:b/>
              </w:rPr>
            </w:pPr>
            <w:r w:rsidRPr="001673F8">
              <w:rPr>
                <w:b/>
              </w:rPr>
              <w:t>Sekundärschlüssel</w:t>
            </w:r>
          </w:p>
        </w:tc>
      </w:tr>
      <w:tr w:rsidR="009E3BBB" w:rsidTr="00673655">
        <w:tc>
          <w:tcPr>
            <w:tcW w:w="3070" w:type="dxa"/>
          </w:tcPr>
          <w:p w:rsidR="009E3BBB" w:rsidRDefault="009E3BBB" w:rsidP="00673655">
            <w:r>
              <w:t>Kunde</w:t>
            </w:r>
          </w:p>
        </w:tc>
        <w:tc>
          <w:tcPr>
            <w:tcW w:w="3071" w:type="dxa"/>
          </w:tcPr>
          <w:p w:rsidR="009E3BBB" w:rsidRDefault="009E3BBB" w:rsidP="00673655">
            <w:r>
              <w:t>Kunde-ID</w:t>
            </w:r>
          </w:p>
        </w:tc>
        <w:tc>
          <w:tcPr>
            <w:tcW w:w="3071" w:type="dxa"/>
          </w:tcPr>
          <w:p w:rsidR="009E3BBB" w:rsidRDefault="009E3BBB" w:rsidP="00673655"/>
        </w:tc>
      </w:tr>
      <w:tr w:rsidR="009E3BBB" w:rsidTr="00673655">
        <w:tc>
          <w:tcPr>
            <w:tcW w:w="3070" w:type="dxa"/>
          </w:tcPr>
          <w:p w:rsidR="009E3BBB" w:rsidRDefault="009E3BBB" w:rsidP="00673655">
            <w:r>
              <w:t>Auftrag</w:t>
            </w:r>
          </w:p>
        </w:tc>
        <w:tc>
          <w:tcPr>
            <w:tcW w:w="3071" w:type="dxa"/>
          </w:tcPr>
          <w:p w:rsidR="009E3BBB" w:rsidRDefault="009E3BBB" w:rsidP="00673655">
            <w:r>
              <w:t>Auftrag-ID</w:t>
            </w:r>
          </w:p>
        </w:tc>
        <w:tc>
          <w:tcPr>
            <w:tcW w:w="3071" w:type="dxa"/>
          </w:tcPr>
          <w:p w:rsidR="009E3BBB" w:rsidRDefault="009E3BBB" w:rsidP="00673655">
            <w:r>
              <w:t>Kunde-ID</w:t>
            </w:r>
          </w:p>
          <w:p w:rsidR="009E3BBB" w:rsidRDefault="009E3BBB" w:rsidP="00673655">
            <w:r>
              <w:t>Kurier-ID</w:t>
            </w:r>
          </w:p>
          <w:p w:rsidR="009E3BBB" w:rsidRDefault="009E3BBB" w:rsidP="00673655">
            <w:r>
              <w:t>Leistungsart-ID</w:t>
            </w:r>
          </w:p>
        </w:tc>
      </w:tr>
      <w:tr w:rsidR="009E3BBB" w:rsidTr="00673655">
        <w:tc>
          <w:tcPr>
            <w:tcW w:w="3070" w:type="dxa"/>
          </w:tcPr>
          <w:p w:rsidR="009E3BBB" w:rsidRDefault="009E3BBB" w:rsidP="00673655">
            <w:r>
              <w:t>Rechnung</w:t>
            </w:r>
          </w:p>
        </w:tc>
        <w:tc>
          <w:tcPr>
            <w:tcW w:w="3071" w:type="dxa"/>
          </w:tcPr>
          <w:p w:rsidR="009E3BBB" w:rsidRDefault="009E3BBB" w:rsidP="00673655">
            <w:r>
              <w:t>Rechnung-ID</w:t>
            </w:r>
          </w:p>
        </w:tc>
        <w:tc>
          <w:tcPr>
            <w:tcW w:w="3071" w:type="dxa"/>
          </w:tcPr>
          <w:p w:rsidR="009E3BBB" w:rsidRDefault="009E3BBB" w:rsidP="00673655"/>
        </w:tc>
      </w:tr>
      <w:tr w:rsidR="009E3BBB" w:rsidTr="00673655">
        <w:tc>
          <w:tcPr>
            <w:tcW w:w="3070" w:type="dxa"/>
          </w:tcPr>
          <w:p w:rsidR="009E3BBB" w:rsidRDefault="009E3BBB" w:rsidP="00673655">
            <w:r>
              <w:t>Rechnungsposition</w:t>
            </w:r>
          </w:p>
        </w:tc>
        <w:tc>
          <w:tcPr>
            <w:tcW w:w="3071" w:type="dxa"/>
          </w:tcPr>
          <w:p w:rsidR="009E3BBB" w:rsidRDefault="009E3BBB" w:rsidP="00673655">
            <w:r>
              <w:t>Rechnungsposition-ID</w:t>
            </w:r>
          </w:p>
        </w:tc>
        <w:tc>
          <w:tcPr>
            <w:tcW w:w="3071" w:type="dxa"/>
          </w:tcPr>
          <w:p w:rsidR="009E3BBB" w:rsidRDefault="009E3BBB" w:rsidP="00673655">
            <w:r>
              <w:t>Rechnung-ID</w:t>
            </w:r>
          </w:p>
          <w:p w:rsidR="009E3BBB" w:rsidRDefault="009E3BBB" w:rsidP="00673655">
            <w:r>
              <w:t>Auftrag-ID</w:t>
            </w:r>
          </w:p>
        </w:tc>
      </w:tr>
      <w:tr w:rsidR="009E3BBB" w:rsidTr="00673655">
        <w:tc>
          <w:tcPr>
            <w:tcW w:w="3070" w:type="dxa"/>
          </w:tcPr>
          <w:p w:rsidR="009E3BBB" w:rsidRDefault="009E3BBB" w:rsidP="00673655">
            <w:r>
              <w:t>Kurier</w:t>
            </w:r>
          </w:p>
        </w:tc>
        <w:tc>
          <w:tcPr>
            <w:tcW w:w="3071" w:type="dxa"/>
          </w:tcPr>
          <w:p w:rsidR="009E3BBB" w:rsidRDefault="009E3BBB" w:rsidP="00673655">
            <w:r>
              <w:t>Kurier-ID</w:t>
            </w:r>
          </w:p>
        </w:tc>
        <w:tc>
          <w:tcPr>
            <w:tcW w:w="3071" w:type="dxa"/>
          </w:tcPr>
          <w:p w:rsidR="009E3BBB" w:rsidRDefault="009E3BBB" w:rsidP="00673655"/>
        </w:tc>
      </w:tr>
      <w:tr w:rsidR="009E3BBB" w:rsidTr="00673655">
        <w:tc>
          <w:tcPr>
            <w:tcW w:w="3070" w:type="dxa"/>
          </w:tcPr>
          <w:p w:rsidR="009E3BBB" w:rsidRDefault="009E3BBB" w:rsidP="009E3BBB">
            <w:r>
              <w:t>Leistungsart</w:t>
            </w:r>
          </w:p>
        </w:tc>
        <w:tc>
          <w:tcPr>
            <w:tcW w:w="3071" w:type="dxa"/>
          </w:tcPr>
          <w:p w:rsidR="009E3BBB" w:rsidRDefault="009E3BBB" w:rsidP="00673655">
            <w:r>
              <w:t>Leistungsart-ID</w:t>
            </w:r>
          </w:p>
        </w:tc>
        <w:tc>
          <w:tcPr>
            <w:tcW w:w="3071" w:type="dxa"/>
          </w:tcPr>
          <w:p w:rsidR="009E3BBB" w:rsidRDefault="009E3BBB" w:rsidP="00673655"/>
        </w:tc>
      </w:tr>
      <w:tr w:rsidR="009E3BBB" w:rsidTr="00673655">
        <w:tc>
          <w:tcPr>
            <w:tcW w:w="3070" w:type="dxa"/>
          </w:tcPr>
          <w:p w:rsidR="009E3BBB" w:rsidRDefault="009E3BBB" w:rsidP="009E3BBB">
            <w:r>
              <w:t>Preis</w:t>
            </w:r>
          </w:p>
        </w:tc>
        <w:tc>
          <w:tcPr>
            <w:tcW w:w="3071" w:type="dxa"/>
          </w:tcPr>
          <w:p w:rsidR="009E3BBB" w:rsidRDefault="009E3BBB" w:rsidP="009E3BBB">
            <w:r>
              <w:t>Preis-ID</w:t>
            </w:r>
          </w:p>
        </w:tc>
        <w:tc>
          <w:tcPr>
            <w:tcW w:w="3071" w:type="dxa"/>
          </w:tcPr>
          <w:p w:rsidR="009E3BBB" w:rsidRDefault="009E3BBB" w:rsidP="00673655"/>
        </w:tc>
      </w:tr>
      <w:tr w:rsidR="009E3BBB" w:rsidTr="00673655">
        <w:tc>
          <w:tcPr>
            <w:tcW w:w="3070" w:type="dxa"/>
          </w:tcPr>
          <w:p w:rsidR="009E3BBB" w:rsidRDefault="009E3BBB" w:rsidP="009E3BBB">
            <w:r>
              <w:t>Zuschlags</w:t>
            </w:r>
          </w:p>
        </w:tc>
        <w:tc>
          <w:tcPr>
            <w:tcW w:w="3071" w:type="dxa"/>
          </w:tcPr>
          <w:p w:rsidR="009E3BBB" w:rsidRDefault="009E3BBB" w:rsidP="00673655">
            <w:r>
              <w:t>Zuschlag</w:t>
            </w:r>
          </w:p>
        </w:tc>
        <w:tc>
          <w:tcPr>
            <w:tcW w:w="3071" w:type="dxa"/>
          </w:tcPr>
          <w:p w:rsidR="009E3BBB" w:rsidRDefault="009E3BBB" w:rsidP="00673655"/>
        </w:tc>
      </w:tr>
      <w:tr w:rsidR="009E3BBB" w:rsidTr="00673655">
        <w:tc>
          <w:tcPr>
            <w:tcW w:w="3070" w:type="dxa"/>
          </w:tcPr>
          <w:p w:rsidR="009E3BBB" w:rsidRDefault="009E3BBB" w:rsidP="00673655">
            <w:proofErr w:type="spellStart"/>
            <w:r>
              <w:t>AuftragZuschlag</w:t>
            </w:r>
            <w:proofErr w:type="spellEnd"/>
          </w:p>
        </w:tc>
        <w:tc>
          <w:tcPr>
            <w:tcW w:w="3071" w:type="dxa"/>
          </w:tcPr>
          <w:p w:rsidR="009E3BBB" w:rsidRDefault="009E3BBB" w:rsidP="00673655"/>
        </w:tc>
        <w:tc>
          <w:tcPr>
            <w:tcW w:w="3071" w:type="dxa"/>
          </w:tcPr>
          <w:p w:rsidR="009E3BBB" w:rsidRDefault="009E3BBB" w:rsidP="00673655">
            <w:r>
              <w:t>Auftrag-ID</w:t>
            </w:r>
          </w:p>
          <w:p w:rsidR="009E3BBB" w:rsidRDefault="009E3BBB" w:rsidP="00673655">
            <w:r>
              <w:t>Zuschlag-ID</w:t>
            </w:r>
          </w:p>
        </w:tc>
      </w:tr>
      <w:tr w:rsidR="009E3BBB" w:rsidTr="00673655">
        <w:tc>
          <w:tcPr>
            <w:tcW w:w="3070" w:type="dxa"/>
          </w:tcPr>
          <w:p w:rsidR="009E3BBB" w:rsidRDefault="009E3BBB" w:rsidP="009E3BBB">
            <w:proofErr w:type="spellStart"/>
            <w:r>
              <w:t>AuftragPreis</w:t>
            </w:r>
            <w:proofErr w:type="spellEnd"/>
          </w:p>
        </w:tc>
        <w:tc>
          <w:tcPr>
            <w:tcW w:w="3071" w:type="dxa"/>
          </w:tcPr>
          <w:p w:rsidR="009E3BBB" w:rsidRDefault="009E3BBB" w:rsidP="00673655"/>
        </w:tc>
        <w:tc>
          <w:tcPr>
            <w:tcW w:w="3071" w:type="dxa"/>
          </w:tcPr>
          <w:p w:rsidR="009E3BBB" w:rsidRDefault="009E3BBB" w:rsidP="00673655">
            <w:r>
              <w:t>Auftrag-ID</w:t>
            </w:r>
          </w:p>
          <w:p w:rsidR="009E3BBB" w:rsidRDefault="009E3BBB" w:rsidP="00673655">
            <w:r>
              <w:t>Preis-ID</w:t>
            </w:r>
          </w:p>
        </w:tc>
      </w:tr>
    </w:tbl>
    <w:p w:rsidR="009E3BBB" w:rsidRDefault="009E3BBB" w:rsidP="00087089">
      <w:pPr>
        <w:pStyle w:val="Listenabsatz"/>
      </w:pPr>
    </w:p>
    <w:p w:rsidR="00134AB3" w:rsidRDefault="00134AB3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134AB3" w:rsidRPr="00134AB3" w:rsidRDefault="00134AB3" w:rsidP="00134AB3">
      <w:pPr>
        <w:pStyle w:val="Listenabsatz"/>
        <w:numPr>
          <w:ilvl w:val="0"/>
          <w:numId w:val="8"/>
        </w:numPr>
        <w:shd w:val="clear" w:color="auto" w:fill="D9D9D9" w:themeFill="background1" w:themeFillShade="D9"/>
        <w:tabs>
          <w:tab w:val="right" w:pos="142"/>
          <w:tab w:val="right" w:pos="9072"/>
        </w:tabs>
        <w:spacing w:after="0" w:line="240" w:lineRule="auto"/>
        <w:ind w:left="284" w:hanging="284"/>
        <w:rPr>
          <w:b/>
        </w:rPr>
      </w:pPr>
      <w:r w:rsidRPr="00134AB3">
        <w:rPr>
          <w:b/>
        </w:rPr>
        <w:lastRenderedPageBreak/>
        <w:t>Handlungsschritt</w:t>
      </w:r>
      <w:r>
        <w:rPr>
          <w:noProof/>
          <w:lang w:eastAsia="de-DE"/>
        </w:rPr>
        <w:tab/>
      </w:r>
      <w:r w:rsidRPr="00134AB3">
        <w:rPr>
          <w:b/>
        </w:rPr>
        <w:t>(30 Punkte)</w:t>
      </w:r>
    </w:p>
    <w:p w:rsidR="00134AB3" w:rsidRDefault="00134AB3">
      <w:pPr>
        <w:rPr>
          <w:noProof/>
          <w:lang w:eastAsia="de-DE"/>
        </w:rPr>
      </w:pPr>
      <w:r>
        <w:rPr>
          <w:noProof/>
          <w:lang w:eastAsia="de-DE"/>
        </w:rPr>
        <w:t>Für das Mahnwesen der RADL-BLITZ GmbH wurden bereits folgende Tabellen erstellt.</w:t>
      </w:r>
    </w:p>
    <w:p w:rsidR="00134AB3" w:rsidRDefault="00134AB3">
      <w:r>
        <w:rPr>
          <w:noProof/>
          <w:lang w:eastAsia="de-DE"/>
        </w:rPr>
        <w:drawing>
          <wp:inline distT="0" distB="0" distL="0" distR="0" wp14:anchorId="7D7A85B2" wp14:editId="327F67FF">
            <wp:extent cx="5838825" cy="32737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836" t="16927" r="33523" b="50833"/>
                    <a:stretch/>
                  </pic:blipFill>
                  <pic:spPr bwMode="auto">
                    <a:xfrm>
                      <a:off x="0" y="0"/>
                      <a:ext cx="5844580" cy="327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4BA" w:rsidRDefault="00AE631D" w:rsidP="009E3BBB">
      <w:r>
        <w:t>Erstellen Sie für folgende Aufgaben jeweils eine entsprechende SQL-Anweisung</w:t>
      </w:r>
    </w:p>
    <w:p w:rsidR="00AE631D" w:rsidRDefault="00AE631D" w:rsidP="009A4A38">
      <w:pPr>
        <w:pStyle w:val="KeinLeerraum"/>
        <w:numPr>
          <w:ilvl w:val="0"/>
          <w:numId w:val="23"/>
        </w:numPr>
        <w:tabs>
          <w:tab w:val="right" w:pos="9072"/>
        </w:tabs>
      </w:pPr>
      <w:r>
        <w:t xml:space="preserve">Ausgabe aller Rechnungsbeträge mit </w:t>
      </w:r>
      <w:proofErr w:type="spellStart"/>
      <w:r>
        <w:t>RechnungsID</w:t>
      </w:r>
      <w:proofErr w:type="spellEnd"/>
      <w:r>
        <w:t>, absteigend geordnet nach ihrer Fälligkeit laut Rechnung.</w:t>
      </w:r>
      <w:r w:rsidR="009A4A38">
        <w:tab/>
      </w:r>
      <w:r w:rsidR="009A4A38" w:rsidRPr="001246A5">
        <w:rPr>
          <w:b/>
        </w:rPr>
        <w:t>(5 Punkte)</w:t>
      </w:r>
    </w:p>
    <w:p w:rsidR="005434BA" w:rsidRDefault="005434BA" w:rsidP="009A4A38">
      <w:pPr>
        <w:pStyle w:val="KeinLeerraum"/>
        <w:tabs>
          <w:tab w:val="right" w:pos="9072"/>
        </w:tabs>
      </w:pPr>
      <w:r>
        <w:rPr>
          <w:noProof/>
          <w:lang w:eastAsia="de-DE"/>
        </w:rPr>
        <w:drawing>
          <wp:inline distT="0" distB="0" distL="0" distR="0" wp14:anchorId="2ACA36D4" wp14:editId="2AA62900">
            <wp:extent cx="2790825" cy="889336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71" cy="8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BA" w:rsidRDefault="00AE631D" w:rsidP="009A4A38">
      <w:pPr>
        <w:pStyle w:val="KeinLeerraum"/>
        <w:numPr>
          <w:ilvl w:val="0"/>
          <w:numId w:val="23"/>
        </w:numPr>
        <w:tabs>
          <w:tab w:val="right" w:pos="9072"/>
        </w:tabs>
      </w:pPr>
      <w:r>
        <w:t>Ausgabe der Summe aller Rechnungsbeträge je Branche</w:t>
      </w:r>
      <w:r w:rsidR="009A4A38">
        <w:tab/>
      </w:r>
      <w:r w:rsidR="009A4A38" w:rsidRPr="001246A5">
        <w:rPr>
          <w:b/>
        </w:rPr>
        <w:t>(5 Punkte)</w:t>
      </w:r>
    </w:p>
    <w:p w:rsidR="005434BA" w:rsidRDefault="005434BA" w:rsidP="009A4A38">
      <w:pPr>
        <w:pStyle w:val="KeinLeerraum"/>
        <w:tabs>
          <w:tab w:val="right" w:pos="9072"/>
        </w:tabs>
      </w:pPr>
      <w:r>
        <w:rPr>
          <w:noProof/>
          <w:lang w:eastAsia="de-DE"/>
        </w:rPr>
        <w:drawing>
          <wp:inline distT="0" distB="0" distL="0" distR="0" wp14:anchorId="437FB180" wp14:editId="14C966CD">
            <wp:extent cx="3721694" cy="914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2" cy="9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BA" w:rsidRDefault="00AE631D" w:rsidP="009A4A38">
      <w:pPr>
        <w:pStyle w:val="KeinLeerraum"/>
        <w:numPr>
          <w:ilvl w:val="0"/>
          <w:numId w:val="23"/>
        </w:numPr>
        <w:tabs>
          <w:tab w:val="right" w:pos="9072"/>
        </w:tabs>
      </w:pPr>
      <w:r>
        <w:t>Ausgabe der Anzahl der Rechnungen, deren Fälligkeit am heutigen Tag bereits abgelaufen ist und für die noch keine Zahlungseingänge vorhanden sind.</w:t>
      </w:r>
      <w:r w:rsidR="00E40E64" w:rsidRPr="00E40E64">
        <w:rPr>
          <w:b/>
        </w:rPr>
        <w:t>(Zusatzaufgabe)</w:t>
      </w:r>
    </w:p>
    <w:p w:rsidR="00134AB3" w:rsidRDefault="005434BA" w:rsidP="009A4A38">
      <w:pPr>
        <w:pStyle w:val="KeinLeerraum"/>
        <w:tabs>
          <w:tab w:val="right" w:pos="9072"/>
        </w:tabs>
      </w:pPr>
      <w:r>
        <w:rPr>
          <w:noProof/>
          <w:lang w:eastAsia="de-DE"/>
        </w:rPr>
        <w:drawing>
          <wp:inline distT="0" distB="0" distL="0" distR="0" wp14:anchorId="0D797E26" wp14:editId="08E929B6">
            <wp:extent cx="4968221" cy="933450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95" cy="93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B3" w:rsidRDefault="00134AB3" w:rsidP="009A4A38">
      <w:pPr>
        <w:tabs>
          <w:tab w:val="right" w:pos="9072"/>
        </w:tabs>
      </w:pPr>
      <w:r>
        <w:br w:type="page"/>
      </w:r>
    </w:p>
    <w:p w:rsidR="005434BA" w:rsidRDefault="00E40E64" w:rsidP="009A4A38">
      <w:pPr>
        <w:pStyle w:val="KeinLeerraum"/>
        <w:numPr>
          <w:ilvl w:val="0"/>
          <w:numId w:val="23"/>
        </w:numPr>
        <w:tabs>
          <w:tab w:val="right" w:pos="9072"/>
        </w:tabs>
      </w:pPr>
      <w:r>
        <w:lastRenderedPageBreak/>
        <w:t>Ändern des Feldes Mahnstufe der Tabelle Mahnung auf den Wert ‚</w:t>
      </w:r>
      <w:r w:rsidRPr="00E40E64">
        <w:rPr>
          <w:i/>
        </w:rPr>
        <w:t>gerichtliches Mahnverfahren</w:t>
      </w:r>
      <w:r>
        <w:rPr>
          <w:i/>
        </w:rPr>
        <w:t>‘</w:t>
      </w:r>
      <w:r>
        <w:t>, wenn keine Zahlung eigegangen ist und die Fälligkeit der 3.Mahnung(Feldinhalt = ‚</w:t>
      </w:r>
      <w:r w:rsidRPr="00E40E64">
        <w:rPr>
          <w:i/>
        </w:rPr>
        <w:t>3. Mahnung</w:t>
      </w:r>
      <w:r>
        <w:t>‘) überschritten wurde.</w:t>
      </w:r>
      <w:r w:rsidRPr="00E40E64">
        <w:rPr>
          <w:b/>
        </w:rPr>
        <w:t>(Zusatzaufgabe)</w:t>
      </w:r>
    </w:p>
    <w:p w:rsidR="005434BA" w:rsidRDefault="005434BA" w:rsidP="009A4A38">
      <w:pPr>
        <w:pStyle w:val="KeinLeerraum"/>
        <w:tabs>
          <w:tab w:val="right" w:pos="9072"/>
        </w:tabs>
      </w:pPr>
      <w:r>
        <w:rPr>
          <w:noProof/>
          <w:lang w:eastAsia="de-DE"/>
        </w:rPr>
        <w:drawing>
          <wp:inline distT="0" distB="0" distL="0" distR="0" wp14:anchorId="73F1DD8B" wp14:editId="20CD00B4">
            <wp:extent cx="5143500" cy="106726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56" cy="107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64" w:rsidRDefault="00E40E64" w:rsidP="009A4A38">
      <w:pPr>
        <w:pStyle w:val="KeinLeerraum"/>
        <w:numPr>
          <w:ilvl w:val="0"/>
          <w:numId w:val="23"/>
        </w:numPr>
        <w:tabs>
          <w:tab w:val="right" w:pos="9072"/>
        </w:tabs>
      </w:pPr>
      <w:r>
        <w:t>Ausgabe aller * Rechnungsbeträge, nach Mahnstufe sortiert</w:t>
      </w:r>
      <w:r>
        <w:br/>
        <w:t>(*D.H. auch nicht angemahnte Rechnungsbeträge müssen ausgegeben werden.)</w:t>
      </w:r>
      <w:r w:rsidR="009A4A38">
        <w:tab/>
      </w:r>
      <w:r w:rsidR="009A4A38" w:rsidRPr="001246A5">
        <w:rPr>
          <w:b/>
        </w:rPr>
        <w:t>(5 Punkte)</w:t>
      </w:r>
    </w:p>
    <w:p w:rsidR="005434BA" w:rsidRDefault="005434BA" w:rsidP="009A4A38">
      <w:pPr>
        <w:pStyle w:val="KeinLeerraum"/>
        <w:tabs>
          <w:tab w:val="right" w:pos="9072"/>
        </w:tabs>
      </w:pPr>
      <w:r>
        <w:rPr>
          <w:noProof/>
          <w:lang w:eastAsia="de-DE"/>
        </w:rPr>
        <w:drawing>
          <wp:inline distT="0" distB="0" distL="0" distR="0" wp14:anchorId="73A0BFBF" wp14:editId="78E8F1BA">
            <wp:extent cx="5760720" cy="108759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BA" w:rsidRDefault="00E40E64" w:rsidP="009A4A38">
      <w:pPr>
        <w:pStyle w:val="KeinLeerraum"/>
        <w:numPr>
          <w:ilvl w:val="0"/>
          <w:numId w:val="23"/>
        </w:numPr>
        <w:tabs>
          <w:tab w:val="right" w:pos="9072"/>
        </w:tabs>
      </w:pPr>
      <w:r>
        <w:t>Ausgabe des höchsten Rechnungsbetrages und des durchschnittlichen Rechnungsbetrages je Mahnstufe aller angemahnten Rechnungen.</w:t>
      </w:r>
      <w:r w:rsidR="009A4A38">
        <w:tab/>
      </w:r>
      <w:r w:rsidR="009A4A38" w:rsidRPr="001246A5">
        <w:rPr>
          <w:b/>
        </w:rPr>
        <w:t>(5 Punkte)</w:t>
      </w:r>
    </w:p>
    <w:p w:rsidR="005434BA" w:rsidRDefault="005434BA" w:rsidP="009A4A38">
      <w:pPr>
        <w:tabs>
          <w:tab w:val="right" w:pos="9072"/>
        </w:tabs>
      </w:pPr>
      <w:r>
        <w:rPr>
          <w:noProof/>
          <w:lang w:eastAsia="de-DE"/>
        </w:rPr>
        <w:drawing>
          <wp:inline distT="0" distB="0" distL="0" distR="0" wp14:anchorId="1B8E69C7" wp14:editId="417CBEDA">
            <wp:extent cx="5760720" cy="1078644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38" w:rsidRDefault="00682455" w:rsidP="009A4A38">
      <w:pPr>
        <w:pStyle w:val="Listenabsatz"/>
        <w:numPr>
          <w:ilvl w:val="0"/>
          <w:numId w:val="23"/>
        </w:numPr>
        <w:tabs>
          <w:tab w:val="right" w:pos="9072"/>
        </w:tabs>
      </w:pPr>
      <w:r>
        <w:t>Zeigen Sie alle Kunden an die unsere Leistungen bisher noch nie in Anspruch genommen haben.</w:t>
      </w:r>
      <w:r w:rsidR="009A4A38">
        <w:tab/>
      </w:r>
      <w:r w:rsidR="009A4A38" w:rsidRPr="001246A5">
        <w:rPr>
          <w:b/>
        </w:rPr>
        <w:t>(5 Punkte)</w:t>
      </w:r>
    </w:p>
    <w:p w:rsidR="009A4A38" w:rsidRDefault="009A4A38" w:rsidP="009A4A38">
      <w:pPr>
        <w:pStyle w:val="Listenabsatz"/>
        <w:tabs>
          <w:tab w:val="right" w:pos="9072"/>
        </w:tabs>
      </w:pPr>
    </w:p>
    <w:p w:rsidR="00134AB3" w:rsidRPr="00F50654" w:rsidRDefault="00682455" w:rsidP="009A4A38">
      <w:pPr>
        <w:pStyle w:val="Listenabsatz"/>
        <w:tabs>
          <w:tab w:val="right" w:pos="9072"/>
        </w:tabs>
        <w:ind w:hanging="578"/>
        <w:rPr>
          <w:b/>
        </w:rPr>
      </w:pPr>
      <w:r w:rsidRPr="00F50654">
        <w:rPr>
          <w:b/>
          <w:color w:val="808080" w:themeColor="background1" w:themeShade="80"/>
          <w:sz w:val="32"/>
          <w:szCs w:val="32"/>
        </w:rPr>
        <w:t xml:space="preserve">SELECT </w:t>
      </w:r>
      <w:proofErr w:type="spellStart"/>
      <w:r w:rsidRPr="00F50654">
        <w:rPr>
          <w:b/>
          <w:color w:val="808080" w:themeColor="background1" w:themeShade="80"/>
          <w:sz w:val="32"/>
          <w:szCs w:val="32"/>
        </w:rPr>
        <w:t>Kunde.KundeID</w:t>
      </w:r>
      <w:proofErr w:type="spellEnd"/>
      <w:r w:rsidRPr="00F50654">
        <w:rPr>
          <w:b/>
          <w:color w:val="808080" w:themeColor="background1" w:themeShade="80"/>
          <w:sz w:val="32"/>
          <w:szCs w:val="32"/>
        </w:rPr>
        <w:t xml:space="preserve">, </w:t>
      </w:r>
      <w:proofErr w:type="spellStart"/>
      <w:r w:rsidRPr="00F50654">
        <w:rPr>
          <w:b/>
          <w:color w:val="808080" w:themeColor="background1" w:themeShade="80"/>
          <w:sz w:val="32"/>
          <w:szCs w:val="32"/>
        </w:rPr>
        <w:t>Rechnung.Rechnungsdatum</w:t>
      </w:r>
      <w:proofErr w:type="spellEnd"/>
      <w:r w:rsidRPr="00F50654">
        <w:rPr>
          <w:b/>
          <w:color w:val="808080" w:themeColor="background1" w:themeShade="80"/>
          <w:sz w:val="32"/>
          <w:szCs w:val="32"/>
        </w:rPr>
        <w:br/>
        <w:t xml:space="preserve">FROM Kunde LEFT JOIN Rechnung ON </w:t>
      </w:r>
      <w:proofErr w:type="spellStart"/>
      <w:r w:rsidRPr="00F50654">
        <w:rPr>
          <w:b/>
          <w:color w:val="808080" w:themeColor="background1" w:themeShade="80"/>
          <w:sz w:val="32"/>
          <w:szCs w:val="32"/>
        </w:rPr>
        <w:t>Kunde.KundeID</w:t>
      </w:r>
      <w:proofErr w:type="spellEnd"/>
      <w:r w:rsidRPr="00F50654">
        <w:rPr>
          <w:b/>
          <w:color w:val="808080" w:themeColor="background1" w:themeShade="80"/>
          <w:sz w:val="32"/>
          <w:szCs w:val="32"/>
        </w:rPr>
        <w:t xml:space="preserve"> = </w:t>
      </w:r>
      <w:proofErr w:type="spellStart"/>
      <w:r w:rsidRPr="00F50654">
        <w:rPr>
          <w:b/>
          <w:color w:val="808080" w:themeColor="background1" w:themeShade="80"/>
          <w:sz w:val="32"/>
          <w:szCs w:val="32"/>
        </w:rPr>
        <w:t>Rechnung.KundenID</w:t>
      </w:r>
      <w:proofErr w:type="spellEnd"/>
      <w:r w:rsidRPr="00F50654">
        <w:rPr>
          <w:b/>
          <w:color w:val="808080" w:themeColor="background1" w:themeShade="80"/>
          <w:sz w:val="32"/>
          <w:szCs w:val="32"/>
        </w:rPr>
        <w:br/>
        <w:t>WHERE (((</w:t>
      </w:r>
      <w:proofErr w:type="spellStart"/>
      <w:r w:rsidRPr="00F50654">
        <w:rPr>
          <w:b/>
          <w:color w:val="808080" w:themeColor="background1" w:themeShade="80"/>
          <w:sz w:val="32"/>
          <w:szCs w:val="32"/>
        </w:rPr>
        <w:t>Rechnung.Rechnungsdatum</w:t>
      </w:r>
      <w:proofErr w:type="spellEnd"/>
      <w:r w:rsidRPr="00F50654">
        <w:rPr>
          <w:b/>
          <w:color w:val="808080" w:themeColor="background1" w:themeShade="80"/>
          <w:sz w:val="32"/>
          <w:szCs w:val="32"/>
        </w:rPr>
        <w:t xml:space="preserve">) </w:t>
      </w:r>
      <w:proofErr w:type="spellStart"/>
      <w:r w:rsidRPr="00F50654">
        <w:rPr>
          <w:b/>
          <w:color w:val="808080" w:themeColor="background1" w:themeShade="80"/>
          <w:sz w:val="32"/>
          <w:szCs w:val="32"/>
        </w:rPr>
        <w:t>Is</w:t>
      </w:r>
      <w:proofErr w:type="spellEnd"/>
      <w:r w:rsidRPr="00F50654">
        <w:rPr>
          <w:b/>
          <w:color w:val="808080" w:themeColor="background1" w:themeShade="80"/>
          <w:sz w:val="32"/>
          <w:szCs w:val="32"/>
        </w:rPr>
        <w:t xml:space="preserve"> Null));</w:t>
      </w:r>
    </w:p>
    <w:p w:rsidR="009A4A38" w:rsidRDefault="00682455" w:rsidP="009A4A38">
      <w:pPr>
        <w:pStyle w:val="KeinLeerraum"/>
        <w:numPr>
          <w:ilvl w:val="0"/>
          <w:numId w:val="23"/>
        </w:numPr>
        <w:tabs>
          <w:tab w:val="right" w:pos="9072"/>
        </w:tabs>
      </w:pPr>
      <w:r>
        <w:t>Lassen Sie sich alle Felder der  3 höchsten noch ausstehenden Rechnungsbeträge anzeigen.</w:t>
      </w:r>
      <w:r>
        <w:br/>
        <w:t>(Nur die 3 höchsten)</w:t>
      </w:r>
      <w:r w:rsidR="009A4A38">
        <w:tab/>
      </w:r>
      <w:r w:rsidR="009A4A38" w:rsidRPr="001246A5">
        <w:rPr>
          <w:b/>
        </w:rPr>
        <w:t>(5 Punkte)</w:t>
      </w:r>
    </w:p>
    <w:p w:rsidR="009A4A38" w:rsidRDefault="009A4A38" w:rsidP="009A4A38">
      <w:pPr>
        <w:pStyle w:val="KeinLeerraum"/>
        <w:tabs>
          <w:tab w:val="right" w:pos="9072"/>
        </w:tabs>
        <w:ind w:left="720"/>
      </w:pPr>
    </w:p>
    <w:p w:rsidR="00682455" w:rsidRDefault="00682455" w:rsidP="009A4A38">
      <w:pPr>
        <w:pStyle w:val="KeinLeerraum"/>
        <w:tabs>
          <w:tab w:val="right" w:pos="9072"/>
        </w:tabs>
        <w:ind w:left="720" w:hanging="578"/>
      </w:pPr>
      <w:r w:rsidRPr="00F50654">
        <w:rPr>
          <w:color w:val="808080" w:themeColor="background1" w:themeShade="80"/>
          <w:sz w:val="32"/>
          <w:szCs w:val="32"/>
        </w:rPr>
        <w:t xml:space="preserve">SELECT TOP 3 </w:t>
      </w:r>
      <w:proofErr w:type="spellStart"/>
      <w:r w:rsidRPr="00F50654">
        <w:rPr>
          <w:color w:val="808080" w:themeColor="background1" w:themeShade="80"/>
          <w:sz w:val="32"/>
          <w:szCs w:val="32"/>
        </w:rPr>
        <w:t>Rechnung.KundenID</w:t>
      </w:r>
      <w:proofErr w:type="spellEnd"/>
      <w:r w:rsidRPr="00F50654">
        <w:rPr>
          <w:color w:val="808080" w:themeColor="background1" w:themeShade="80"/>
          <w:sz w:val="32"/>
          <w:szCs w:val="32"/>
        </w:rPr>
        <w:t xml:space="preserve">, </w:t>
      </w:r>
      <w:proofErr w:type="spellStart"/>
      <w:r w:rsidRPr="00F50654">
        <w:rPr>
          <w:color w:val="808080" w:themeColor="background1" w:themeShade="80"/>
          <w:sz w:val="32"/>
          <w:szCs w:val="32"/>
        </w:rPr>
        <w:t>Rechnung.RechnungID</w:t>
      </w:r>
      <w:proofErr w:type="spellEnd"/>
      <w:r w:rsidRPr="00F50654">
        <w:rPr>
          <w:color w:val="808080" w:themeColor="background1" w:themeShade="80"/>
          <w:sz w:val="32"/>
          <w:szCs w:val="32"/>
        </w:rPr>
        <w:t xml:space="preserve">, </w:t>
      </w:r>
      <w:proofErr w:type="spellStart"/>
      <w:r w:rsidRPr="00F50654">
        <w:rPr>
          <w:color w:val="808080" w:themeColor="background1" w:themeShade="80"/>
          <w:sz w:val="32"/>
          <w:szCs w:val="32"/>
        </w:rPr>
        <w:t>Rechnung.RechnungID</w:t>
      </w:r>
      <w:proofErr w:type="spellEnd"/>
      <w:r w:rsidRPr="00F50654">
        <w:rPr>
          <w:color w:val="808080" w:themeColor="background1" w:themeShade="80"/>
          <w:sz w:val="32"/>
          <w:szCs w:val="32"/>
        </w:rPr>
        <w:t xml:space="preserve">, </w:t>
      </w:r>
      <w:proofErr w:type="spellStart"/>
      <w:r w:rsidRPr="00F50654">
        <w:rPr>
          <w:color w:val="808080" w:themeColor="background1" w:themeShade="80"/>
          <w:sz w:val="32"/>
          <w:szCs w:val="32"/>
        </w:rPr>
        <w:t>Rechnung.Rechnungsdatum</w:t>
      </w:r>
      <w:proofErr w:type="spellEnd"/>
      <w:r w:rsidRPr="00F50654">
        <w:rPr>
          <w:color w:val="808080" w:themeColor="background1" w:themeShade="80"/>
          <w:sz w:val="32"/>
          <w:szCs w:val="32"/>
        </w:rPr>
        <w:t xml:space="preserve">, </w:t>
      </w:r>
      <w:proofErr w:type="spellStart"/>
      <w:r w:rsidRPr="00F50654">
        <w:rPr>
          <w:color w:val="808080" w:themeColor="background1" w:themeShade="80"/>
          <w:sz w:val="32"/>
          <w:szCs w:val="32"/>
        </w:rPr>
        <w:t>Rechnung.KundenID</w:t>
      </w:r>
      <w:proofErr w:type="spellEnd"/>
      <w:r w:rsidRPr="00F50654">
        <w:rPr>
          <w:color w:val="808080" w:themeColor="background1" w:themeShade="80"/>
          <w:sz w:val="32"/>
          <w:szCs w:val="32"/>
        </w:rPr>
        <w:t xml:space="preserve">, </w:t>
      </w:r>
      <w:proofErr w:type="spellStart"/>
      <w:r w:rsidRPr="00F50654">
        <w:rPr>
          <w:color w:val="808080" w:themeColor="background1" w:themeShade="80"/>
          <w:sz w:val="32"/>
          <w:szCs w:val="32"/>
        </w:rPr>
        <w:t>Rechnung.Rechnungsbetrag</w:t>
      </w:r>
      <w:proofErr w:type="spellEnd"/>
      <w:r w:rsidRPr="00F50654">
        <w:rPr>
          <w:color w:val="808080" w:themeColor="background1" w:themeShade="80"/>
          <w:sz w:val="32"/>
          <w:szCs w:val="32"/>
        </w:rPr>
        <w:t xml:space="preserve">, </w:t>
      </w:r>
      <w:proofErr w:type="spellStart"/>
      <w:r w:rsidRPr="00F50654">
        <w:rPr>
          <w:color w:val="808080" w:themeColor="background1" w:themeShade="80"/>
          <w:sz w:val="32"/>
          <w:szCs w:val="32"/>
        </w:rPr>
        <w:t>Rechnung.RFaelligkeit</w:t>
      </w:r>
      <w:proofErr w:type="spellEnd"/>
      <w:r w:rsidRPr="00F50654">
        <w:rPr>
          <w:color w:val="808080" w:themeColor="background1" w:themeShade="80"/>
          <w:sz w:val="32"/>
          <w:szCs w:val="32"/>
        </w:rPr>
        <w:br/>
        <w:t>FROM Rechnung</w:t>
      </w:r>
      <w:r w:rsidRPr="00F50654">
        <w:rPr>
          <w:color w:val="808080" w:themeColor="background1" w:themeShade="80"/>
          <w:sz w:val="32"/>
          <w:szCs w:val="32"/>
        </w:rPr>
        <w:br/>
        <w:t xml:space="preserve">ORDER BY </w:t>
      </w:r>
      <w:proofErr w:type="spellStart"/>
      <w:r w:rsidRPr="00F50654">
        <w:rPr>
          <w:color w:val="808080" w:themeColor="background1" w:themeShade="80"/>
          <w:sz w:val="32"/>
          <w:szCs w:val="32"/>
        </w:rPr>
        <w:t>Rechnung.Rechnungsbetrag</w:t>
      </w:r>
      <w:proofErr w:type="spellEnd"/>
      <w:r w:rsidRPr="00F50654">
        <w:rPr>
          <w:color w:val="808080" w:themeColor="background1" w:themeShade="80"/>
          <w:sz w:val="32"/>
          <w:szCs w:val="32"/>
        </w:rPr>
        <w:t xml:space="preserve"> DESC;</w:t>
      </w:r>
    </w:p>
    <w:p w:rsidR="000B5F9E" w:rsidRPr="000B5F9E" w:rsidRDefault="006111ED" w:rsidP="000B5F9E">
      <w:pPr>
        <w:pStyle w:val="Listenabsatz"/>
        <w:numPr>
          <w:ilvl w:val="0"/>
          <w:numId w:val="8"/>
        </w:numPr>
        <w:shd w:val="clear" w:color="auto" w:fill="D9D9D9" w:themeFill="background1" w:themeFillShade="D9"/>
        <w:tabs>
          <w:tab w:val="right" w:pos="142"/>
          <w:tab w:val="right" w:pos="9072"/>
        </w:tabs>
        <w:spacing w:after="0" w:line="240" w:lineRule="auto"/>
        <w:ind w:left="284" w:hanging="284"/>
        <w:rPr>
          <w:b/>
        </w:rPr>
      </w:pPr>
      <w:r>
        <w:br w:type="page"/>
      </w:r>
      <w:r w:rsidR="000B5F9E" w:rsidRPr="000B5F9E">
        <w:rPr>
          <w:b/>
        </w:rPr>
        <w:lastRenderedPageBreak/>
        <w:t>Handlungsschritt</w:t>
      </w:r>
      <w:r w:rsidR="000B5F9E">
        <w:rPr>
          <w:b/>
        </w:rPr>
        <w:tab/>
        <w:t>(30 Punkte)</w:t>
      </w:r>
    </w:p>
    <w:p w:rsidR="000B5F9E" w:rsidRPr="000B5F9E" w:rsidRDefault="000B5F9E" w:rsidP="000B5F9E">
      <w:pPr>
        <w:pStyle w:val="KeinLeerraum"/>
      </w:pPr>
    </w:p>
    <w:p w:rsidR="000B5F9E" w:rsidRDefault="000B5F9E" w:rsidP="000B5F9E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t>Die Systemsoft GmbH soll für die Buchhaltung der media-Ho GmbH eine Datenbank entwickeln</w:t>
      </w:r>
    </w:p>
    <w:p w:rsidR="000B5F9E" w:rsidRDefault="0061391F" w:rsidP="0061391F">
      <w:pPr>
        <w:pStyle w:val="KeinLeerraum"/>
        <w:numPr>
          <w:ilvl w:val="0"/>
          <w:numId w:val="24"/>
        </w:numPr>
        <w:rPr>
          <w:noProof/>
          <w:lang w:eastAsia="de-DE"/>
        </w:rPr>
      </w:pPr>
      <w:r>
        <w:rPr>
          <w:noProof/>
          <w:lang w:eastAsia="de-DE"/>
        </w:rPr>
        <w:t xml:space="preserve">Entwerfen Sie ein Datenbankmodell in der dritten Normalform zur Speicherung folgender Daten. Geben Sie Entitäten, Attribute und </w:t>
      </w:r>
      <w:r w:rsidR="009A4A38">
        <w:rPr>
          <w:noProof/>
          <w:lang w:eastAsia="de-DE"/>
        </w:rPr>
        <w:t>K</w:t>
      </w:r>
      <w:r>
        <w:rPr>
          <w:noProof/>
          <w:lang w:eastAsia="de-DE"/>
        </w:rPr>
        <w:t>ardinalitäten an.</w:t>
      </w:r>
    </w:p>
    <w:p w:rsidR="0061391F" w:rsidRDefault="0061391F" w:rsidP="0061391F">
      <w:pPr>
        <w:pStyle w:val="KeinLeerraum"/>
        <w:rPr>
          <w:noProof/>
          <w:lang w:eastAsia="de-DE"/>
        </w:rPr>
      </w:pPr>
    </w:p>
    <w:p w:rsidR="0061391F" w:rsidRDefault="0061391F" w:rsidP="0061391F">
      <w:pPr>
        <w:pStyle w:val="KeinLeerraum"/>
        <w:rPr>
          <w:noProof/>
          <w:lang w:eastAsia="de-DE"/>
        </w:rPr>
      </w:pP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Artikelnummer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Artikelbezeichnung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Verkaufspreis des Artikels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Mehrwertsteuersatz des Artikels (Hinweis: Bücher 7% MwSt</w:t>
      </w:r>
      <w:r w:rsidR="003D2209">
        <w:rPr>
          <w:noProof/>
          <w:lang w:eastAsia="de-DE"/>
        </w:rPr>
        <w:t>)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Rechnungsnummer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Rechnungsdatum</w:t>
      </w:r>
      <w:bookmarkStart w:id="0" w:name="_GoBack"/>
      <w:bookmarkEnd w:id="0"/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Rechnungssumme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Rechnungsposition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Menge des Artikels je Rechnungsposition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Kundennummer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Kundenname</w:t>
      </w:r>
    </w:p>
    <w:p w:rsidR="0061391F" w:rsidRDefault="0061391F" w:rsidP="0061391F">
      <w:pPr>
        <w:pStyle w:val="KeinLeerraum"/>
        <w:ind w:left="360"/>
        <w:rPr>
          <w:noProof/>
          <w:lang w:eastAsia="de-DE"/>
        </w:rPr>
      </w:pPr>
      <w:r>
        <w:rPr>
          <w:noProof/>
          <w:lang w:eastAsia="de-DE"/>
        </w:rPr>
        <w:t>Kundenadresse</w:t>
      </w:r>
    </w:p>
    <w:p w:rsidR="00516D21" w:rsidRDefault="00516D21" w:rsidP="000B5F9E">
      <w:pPr>
        <w:pStyle w:val="KeinLeerraum"/>
        <w:rPr>
          <w:noProof/>
          <w:lang w:eastAsia="de-DE"/>
        </w:rPr>
      </w:pPr>
    </w:p>
    <w:p w:rsidR="00516D21" w:rsidRPr="00516D21" w:rsidRDefault="00516D21" w:rsidP="000B5F9E">
      <w:pPr>
        <w:pStyle w:val="KeinLeerraum"/>
        <w:rPr>
          <w:b/>
          <w:noProof/>
          <w:lang w:eastAsia="de-DE"/>
        </w:rPr>
      </w:pPr>
      <w:r w:rsidRPr="00516D21">
        <w:rPr>
          <w:b/>
          <w:noProof/>
          <w:lang w:eastAsia="de-DE"/>
        </w:rPr>
        <w:t>Musterlösung Sommer 2005</w:t>
      </w:r>
      <w:r>
        <w:rPr>
          <w:b/>
          <w:noProof/>
          <w:lang w:eastAsia="de-DE"/>
        </w:rPr>
        <w:t xml:space="preserve"> – (So nicht verwendbar)</w:t>
      </w:r>
    </w:p>
    <w:p w:rsidR="00516D21" w:rsidRDefault="00516D21" w:rsidP="000B5F9E">
      <w:pPr>
        <w:pStyle w:val="KeinLeerraum"/>
        <w:rPr>
          <w:noProof/>
          <w:lang w:eastAsia="de-DE"/>
        </w:rPr>
      </w:pPr>
    </w:p>
    <w:p w:rsidR="000B5F9E" w:rsidRDefault="00516D21" w:rsidP="000B5F9E">
      <w:pPr>
        <w:pStyle w:val="KeinLeerraum"/>
      </w:pPr>
      <w:r>
        <w:rPr>
          <w:noProof/>
          <w:lang w:eastAsia="de-DE"/>
        </w:rPr>
        <w:drawing>
          <wp:inline distT="0" distB="0" distL="0" distR="0" wp14:anchorId="1F966599" wp14:editId="31A82039">
            <wp:extent cx="4371975" cy="378904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876" t="17045" r="57851" b="43640"/>
                    <a:stretch/>
                  </pic:blipFill>
                  <pic:spPr bwMode="auto">
                    <a:xfrm>
                      <a:off x="0" y="0"/>
                      <a:ext cx="4370531" cy="378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5F9E">
        <w:br w:type="page"/>
      </w:r>
    </w:p>
    <w:p w:rsidR="00872CBF" w:rsidRPr="006111ED" w:rsidRDefault="00872CBF" w:rsidP="0093368A">
      <w:pPr>
        <w:pStyle w:val="KeinLeerraum"/>
        <w:tabs>
          <w:tab w:val="right" w:pos="9072"/>
        </w:tabs>
      </w:pPr>
    </w:p>
    <w:p w:rsidR="00872CBF" w:rsidRPr="00005BB4" w:rsidRDefault="00872CBF" w:rsidP="00872CB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35" w:color="auto" w:fill="FFFFFF"/>
        <w:tabs>
          <w:tab w:val="left" w:pos="9210"/>
        </w:tabs>
        <w:spacing w:after="0" w:line="240" w:lineRule="auto"/>
        <w:jc w:val="center"/>
        <w:rPr>
          <w:b/>
          <w:sz w:val="28"/>
          <w:szCs w:val="28"/>
        </w:rPr>
      </w:pPr>
      <w:r w:rsidRPr="00005BB4">
        <w:rPr>
          <w:b/>
          <w:sz w:val="28"/>
          <w:szCs w:val="28"/>
        </w:rPr>
        <w:t>Sehr geehrte(r) Seminarteilnehmer(in),</w:t>
      </w:r>
    </w:p>
    <w:p w:rsidR="00872CBF" w:rsidRDefault="00872CBF" w:rsidP="00872CB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210"/>
        </w:tabs>
        <w:spacing w:after="0" w:line="240" w:lineRule="auto"/>
        <w:jc w:val="both"/>
        <w:rPr>
          <w:sz w:val="24"/>
        </w:rPr>
      </w:pPr>
      <w:r>
        <w:rPr>
          <w:b/>
          <w:sz w:val="24"/>
        </w:rPr>
        <w:t>Ihre Meinung ist uns wichtig</w:t>
      </w:r>
      <w:r>
        <w:rPr>
          <w:sz w:val="24"/>
        </w:rPr>
        <w:t xml:space="preserve">! Wir bitten Sie daher, diesen Beurteilungsbogen auszufüllen, um uns die Chance zu geben, auf mögliche Schwachpunkte reagieren zu können. </w:t>
      </w:r>
    </w:p>
    <w:p w:rsidR="00872CBF" w:rsidRDefault="00872CBF" w:rsidP="00872CB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210"/>
        </w:tabs>
        <w:spacing w:after="0" w:line="240" w:lineRule="auto"/>
        <w:jc w:val="center"/>
        <w:rPr>
          <w:i/>
          <w:sz w:val="28"/>
        </w:rPr>
      </w:pPr>
      <w:r>
        <w:rPr>
          <w:b/>
          <w:sz w:val="28"/>
        </w:rPr>
        <w:t>Vielen Dank</w:t>
      </w:r>
    </w:p>
    <w:p w:rsidR="00872CBF" w:rsidRPr="001F20BD" w:rsidRDefault="00872CBF" w:rsidP="00872CBF">
      <w:pPr>
        <w:tabs>
          <w:tab w:val="left" w:pos="9210"/>
        </w:tabs>
        <w:spacing w:after="0" w:line="240" w:lineRule="auto"/>
        <w:rPr>
          <w:sz w:val="16"/>
          <w:szCs w:val="16"/>
        </w:rPr>
      </w:pPr>
    </w:p>
    <w:p w:rsidR="00872CBF" w:rsidRPr="00005BB4" w:rsidRDefault="006C1FB5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921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Lernfeld</w:t>
      </w:r>
      <w:r w:rsidR="00872CBF" w:rsidRPr="00005BB4">
        <w:rPr>
          <w:b/>
          <w:sz w:val="28"/>
          <w:szCs w:val="28"/>
        </w:rPr>
        <w:t>inhalte</w:t>
      </w:r>
    </w:p>
    <w:p w:rsidR="00872CBF" w:rsidRDefault="00872CBF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9210"/>
        </w:tabs>
        <w:spacing w:after="0" w:line="240" w:lineRule="auto"/>
        <w:jc w:val="both"/>
        <w:rPr>
          <w:i/>
          <w:sz w:val="24"/>
        </w:rPr>
      </w:pPr>
      <w:r>
        <w:rPr>
          <w:i/>
          <w:sz w:val="24"/>
        </w:rPr>
        <w:t xml:space="preserve">Entsprachen die ausgewählten Themen Ihren Vorstellungen? Haben Sie Themen </w:t>
      </w:r>
      <w:r w:rsidR="00E72250">
        <w:rPr>
          <w:i/>
          <w:sz w:val="24"/>
        </w:rPr>
        <w:t>vermisst</w:t>
      </w:r>
      <w:r>
        <w:rPr>
          <w:i/>
          <w:sz w:val="24"/>
        </w:rPr>
        <w:t>, wenn ja, welche waren das? Wurden Themen angesprochen, die Ihnen weniger wichtig erschienen? Wie beurteilen Sie den Umfang des Seminars?</w:t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Pr="001F20BD" w:rsidRDefault="00872CBF" w:rsidP="00872CBF">
      <w:pPr>
        <w:tabs>
          <w:tab w:val="left" w:pos="9210"/>
        </w:tabs>
        <w:spacing w:after="0" w:line="240" w:lineRule="auto"/>
        <w:rPr>
          <w:sz w:val="16"/>
          <w:szCs w:val="16"/>
        </w:rPr>
      </w:pPr>
    </w:p>
    <w:p w:rsidR="00872CBF" w:rsidRPr="00005BB4" w:rsidRDefault="006C1FB5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921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Lernfeld</w:t>
      </w:r>
      <w:r w:rsidR="00872CBF" w:rsidRPr="00005BB4">
        <w:rPr>
          <w:b/>
          <w:sz w:val="28"/>
          <w:szCs w:val="28"/>
        </w:rPr>
        <w:t>unterlagen</w:t>
      </w:r>
    </w:p>
    <w:p w:rsidR="00872CBF" w:rsidRDefault="00872CBF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284"/>
          <w:tab w:val="right" w:pos="8789"/>
        </w:tabs>
        <w:spacing w:after="0" w:line="240" w:lineRule="auto"/>
        <w:jc w:val="both"/>
        <w:rPr>
          <w:i/>
          <w:sz w:val="24"/>
        </w:rPr>
      </w:pPr>
      <w:r>
        <w:rPr>
          <w:i/>
          <w:sz w:val="24"/>
        </w:rPr>
        <w:t>Wie beurteilen Sie die Seminarunterlagen und Aufgabenstellungen?</w:t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Pr="001F20BD" w:rsidRDefault="00872CBF" w:rsidP="00872CBF">
      <w:pPr>
        <w:tabs>
          <w:tab w:val="left" w:pos="9210"/>
        </w:tabs>
        <w:spacing w:after="0" w:line="240" w:lineRule="auto"/>
        <w:rPr>
          <w:sz w:val="16"/>
          <w:szCs w:val="16"/>
        </w:rPr>
      </w:pPr>
    </w:p>
    <w:p w:rsidR="00872CBF" w:rsidRPr="00005BB4" w:rsidRDefault="00872CBF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9210"/>
        </w:tabs>
        <w:spacing w:after="0" w:line="240" w:lineRule="auto"/>
        <w:jc w:val="center"/>
        <w:rPr>
          <w:b/>
          <w:sz w:val="28"/>
          <w:szCs w:val="28"/>
        </w:rPr>
      </w:pPr>
      <w:r w:rsidRPr="00005BB4">
        <w:rPr>
          <w:b/>
          <w:sz w:val="28"/>
          <w:szCs w:val="28"/>
        </w:rPr>
        <w:t>Dozent</w:t>
      </w:r>
    </w:p>
    <w:p w:rsidR="00872CBF" w:rsidRDefault="00872CBF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</w:rPr>
        <w:t>Wie beurteilen Sie die Leistung des Dozenten bezüglich Fachkenntnis, didaktischer Fähigkeit und persönlichem Auftreten?</w:t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Pr="001F20BD" w:rsidRDefault="00872CBF" w:rsidP="00872CBF">
      <w:pPr>
        <w:tabs>
          <w:tab w:val="left" w:pos="9210"/>
        </w:tabs>
        <w:spacing w:after="0" w:line="240" w:lineRule="auto"/>
        <w:rPr>
          <w:sz w:val="16"/>
          <w:szCs w:val="16"/>
        </w:rPr>
      </w:pPr>
    </w:p>
    <w:p w:rsidR="00872CBF" w:rsidRPr="00005BB4" w:rsidRDefault="00872CBF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9210"/>
        </w:tabs>
        <w:spacing w:after="0" w:line="240" w:lineRule="auto"/>
        <w:jc w:val="center"/>
        <w:rPr>
          <w:b/>
          <w:sz w:val="28"/>
          <w:szCs w:val="28"/>
        </w:rPr>
      </w:pPr>
      <w:r w:rsidRPr="00005BB4">
        <w:rPr>
          <w:b/>
          <w:sz w:val="28"/>
          <w:szCs w:val="28"/>
        </w:rPr>
        <w:t>Raumausstattung</w:t>
      </w:r>
    </w:p>
    <w:p w:rsidR="00872CBF" w:rsidRDefault="00872CBF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9210"/>
        </w:tabs>
        <w:spacing w:after="0" w:line="240" w:lineRule="auto"/>
        <w:jc w:val="both"/>
        <w:rPr>
          <w:i/>
          <w:sz w:val="24"/>
        </w:rPr>
      </w:pPr>
      <w:r>
        <w:rPr>
          <w:i/>
          <w:sz w:val="24"/>
        </w:rPr>
        <w:t xml:space="preserve">Waren Sie zufrieden mit der Ausstattung des Seminar- und Pausenraums? </w:t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Pr="001F20BD" w:rsidRDefault="00872CBF" w:rsidP="00872CBF">
      <w:pPr>
        <w:tabs>
          <w:tab w:val="left" w:pos="9210"/>
        </w:tabs>
        <w:spacing w:after="0" w:line="240" w:lineRule="auto"/>
        <w:rPr>
          <w:sz w:val="16"/>
          <w:szCs w:val="16"/>
        </w:rPr>
      </w:pPr>
    </w:p>
    <w:p w:rsidR="00872CBF" w:rsidRPr="00005BB4" w:rsidRDefault="00872CBF" w:rsidP="00872CBF">
      <w:p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shd w:val="pct35" w:color="auto" w:fill="FFFFFF"/>
        <w:tabs>
          <w:tab w:val="left" w:pos="9210"/>
        </w:tabs>
        <w:spacing w:after="0" w:line="240" w:lineRule="auto"/>
        <w:jc w:val="center"/>
        <w:rPr>
          <w:b/>
          <w:sz w:val="28"/>
          <w:szCs w:val="28"/>
        </w:rPr>
      </w:pPr>
      <w:r w:rsidRPr="00005BB4">
        <w:rPr>
          <w:b/>
          <w:sz w:val="28"/>
          <w:szCs w:val="28"/>
        </w:rPr>
        <w:t>Sonstige Anmerkungen</w:t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Default="00872CBF" w:rsidP="00872CBF">
      <w:pPr>
        <w:numPr>
          <w:ilvl w:val="0"/>
          <w:numId w:val="7"/>
        </w:numPr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1" w:color="auto" w:shadow="1"/>
        </w:pBdr>
        <w:tabs>
          <w:tab w:val="left" w:pos="9072"/>
        </w:tabs>
        <w:spacing w:after="0" w:line="240" w:lineRule="auto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ab/>
      </w:r>
    </w:p>
    <w:p w:rsidR="00872CBF" w:rsidRPr="001F20BD" w:rsidRDefault="00872CBF" w:rsidP="00872CBF">
      <w:pPr>
        <w:tabs>
          <w:tab w:val="left" w:pos="9210"/>
        </w:tabs>
        <w:spacing w:after="0" w:line="240" w:lineRule="auto"/>
        <w:rPr>
          <w:sz w:val="16"/>
          <w:szCs w:val="16"/>
        </w:rPr>
      </w:pPr>
    </w:p>
    <w:p w:rsidR="00872CBF" w:rsidRDefault="00872CBF" w:rsidP="00872CBF">
      <w:pPr>
        <w:tabs>
          <w:tab w:val="left" w:pos="2835"/>
          <w:tab w:val="left" w:pos="6237"/>
          <w:tab w:val="right" w:pos="9072"/>
        </w:tabs>
        <w:spacing w:after="0" w:line="240" w:lineRule="auto"/>
        <w:jc w:val="both"/>
        <w:rPr>
          <w:sz w:val="24"/>
          <w:u w:val="single"/>
        </w:rPr>
      </w:pP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872CBF" w:rsidRDefault="00872CBF" w:rsidP="00872CBF">
      <w:pPr>
        <w:tabs>
          <w:tab w:val="left" w:pos="2835"/>
          <w:tab w:val="left" w:pos="6237"/>
          <w:tab w:val="right" w:pos="9072"/>
        </w:tabs>
        <w:spacing w:after="0" w:line="240" w:lineRule="auto"/>
        <w:jc w:val="both"/>
        <w:rPr>
          <w:sz w:val="24"/>
        </w:rPr>
      </w:pPr>
      <w:r>
        <w:rPr>
          <w:sz w:val="24"/>
        </w:rPr>
        <w:t>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Unterschrift</w:t>
      </w:r>
    </w:p>
    <w:p w:rsidR="006D1296" w:rsidRPr="006D1296" w:rsidRDefault="006D1296" w:rsidP="006D1296">
      <w:pPr>
        <w:pStyle w:val="KeinLeerraum"/>
        <w:tabs>
          <w:tab w:val="right" w:pos="9072"/>
        </w:tabs>
        <w:rPr>
          <w:b/>
        </w:rPr>
      </w:pPr>
    </w:p>
    <w:sectPr w:rsidR="006D1296" w:rsidRPr="006D1296" w:rsidSect="00EA031D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C16" w:rsidRDefault="009E7C16" w:rsidP="005E6111">
      <w:pPr>
        <w:spacing w:after="0" w:line="240" w:lineRule="auto"/>
      </w:pPr>
      <w:r>
        <w:separator/>
      </w:r>
    </w:p>
  </w:endnote>
  <w:endnote w:type="continuationSeparator" w:id="0">
    <w:p w:rsidR="009E7C16" w:rsidRDefault="009E7C16" w:rsidP="005E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111" w:rsidRDefault="00D73B6E">
    <w:pPr>
      <w:pStyle w:val="Fuzeile"/>
    </w:pPr>
    <w:r>
      <w:t xml:space="preserve">©Martin Steffens </w:t>
    </w:r>
    <w:r w:rsidR="00D53AE6">
      <w:fldChar w:fldCharType="begin"/>
    </w:r>
    <w:r w:rsidR="00D53AE6">
      <w:instrText xml:space="preserve"> TIME \@ "yyyy" </w:instrText>
    </w:r>
    <w:r w:rsidR="00D53AE6">
      <w:fldChar w:fldCharType="separate"/>
    </w:r>
    <w:r w:rsidR="003D2209">
      <w:rPr>
        <w:noProof/>
      </w:rPr>
      <w:t>2014</w:t>
    </w:r>
    <w:r w:rsidR="00D53AE6">
      <w:rPr>
        <w:noProof/>
      </w:rPr>
      <w:fldChar w:fldCharType="end"/>
    </w:r>
    <w:r>
      <w:tab/>
      <w:t xml:space="preserve">Seite </w:t>
    </w:r>
    <w:r w:rsidR="00AF537C">
      <w:rPr>
        <w:b/>
      </w:rPr>
      <w:fldChar w:fldCharType="begin"/>
    </w:r>
    <w:r>
      <w:rPr>
        <w:b/>
      </w:rPr>
      <w:instrText>PAGE  \* Arabic  \* MERGEFORMAT</w:instrText>
    </w:r>
    <w:r w:rsidR="00AF537C">
      <w:rPr>
        <w:b/>
      </w:rPr>
      <w:fldChar w:fldCharType="separate"/>
    </w:r>
    <w:r w:rsidR="003D2209">
      <w:rPr>
        <w:b/>
        <w:noProof/>
      </w:rPr>
      <w:t>8</w:t>
    </w:r>
    <w:r w:rsidR="00AF537C">
      <w:rPr>
        <w:b/>
      </w:rPr>
      <w:fldChar w:fldCharType="end"/>
    </w:r>
    <w:r>
      <w:t xml:space="preserve"> von </w:t>
    </w:r>
    <w:fldSimple w:instr="NUMPAGES  \* Arabic  \* MERGEFORMAT">
      <w:r w:rsidR="003D2209" w:rsidRPr="003D2209">
        <w:rPr>
          <w:b/>
          <w:noProof/>
        </w:rPr>
        <w:t>9</w:t>
      </w:r>
    </w:fldSimple>
    <w:r>
      <w:rPr>
        <w:b/>
      </w:rPr>
      <w:tab/>
    </w:r>
    <w:r w:rsidR="00D53AE6">
      <w:fldChar w:fldCharType="begin"/>
    </w:r>
    <w:r w:rsidR="00D53AE6">
      <w:instrText xml:space="preserve"> TIME \@ "yyyy-MM-dd" </w:instrText>
    </w:r>
    <w:r w:rsidR="00D53AE6">
      <w:fldChar w:fldCharType="separate"/>
    </w:r>
    <w:r w:rsidR="003D2209">
      <w:rPr>
        <w:noProof/>
      </w:rPr>
      <w:t>2014-03-11</w:t>
    </w:r>
    <w:r w:rsidR="00D53AE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C16" w:rsidRDefault="009E7C16" w:rsidP="005E6111">
      <w:pPr>
        <w:spacing w:after="0" w:line="240" w:lineRule="auto"/>
      </w:pPr>
      <w:r>
        <w:separator/>
      </w:r>
    </w:p>
  </w:footnote>
  <w:footnote w:type="continuationSeparator" w:id="0">
    <w:p w:rsidR="009E7C16" w:rsidRDefault="009E7C16" w:rsidP="005E6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111" w:rsidRDefault="005E6111">
    <w:pPr>
      <w:pStyle w:val="Kopfzeile"/>
    </w:pPr>
    <w:r>
      <w:t>Fachinformatiker</w:t>
    </w:r>
    <w:r>
      <w:tab/>
    </w:r>
    <w:r>
      <w:tab/>
      <w:t>LF0</w:t>
    </w:r>
    <w:r w:rsidR="00E36A1B">
      <w:t>6 EBVA</w:t>
    </w:r>
  </w:p>
  <w:p w:rsidR="005E6111" w:rsidRDefault="006D3767" w:rsidP="00D73B6E">
    <w:pPr>
      <w:pStyle w:val="Kopfzeile"/>
      <w:pBdr>
        <w:bottom w:val="single" w:sz="4" w:space="1" w:color="auto"/>
      </w:pBdr>
    </w:pPr>
    <w:r>
      <w:t>Leistungsüberprüfung</w:t>
    </w:r>
    <w:r w:rsidR="005E6111">
      <w:tab/>
    </w:r>
    <w:r w:rsidR="005E6111">
      <w:tab/>
    </w:r>
    <w:r w:rsidR="00BB1E6C">
      <w:t>Thema</w:t>
    </w:r>
    <w:r w:rsidR="00E36A1B">
      <w:t xml:space="preserve">: </w:t>
    </w:r>
    <w:r w:rsidR="00651CB2">
      <w:t>Datenbanken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118"/>
    <w:multiLevelType w:val="hybridMultilevel"/>
    <w:tmpl w:val="1D6876CA"/>
    <w:lvl w:ilvl="0" w:tplc="8D2C4E8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26DEB"/>
    <w:multiLevelType w:val="hybridMultilevel"/>
    <w:tmpl w:val="AD426070"/>
    <w:lvl w:ilvl="0" w:tplc="528AD818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B02224"/>
    <w:multiLevelType w:val="hybridMultilevel"/>
    <w:tmpl w:val="C2B2D27A"/>
    <w:lvl w:ilvl="0" w:tplc="BD3E763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B77FB"/>
    <w:multiLevelType w:val="hybridMultilevel"/>
    <w:tmpl w:val="F886D7E0"/>
    <w:lvl w:ilvl="0" w:tplc="BADE8C6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32782"/>
    <w:multiLevelType w:val="hybridMultilevel"/>
    <w:tmpl w:val="88CEDEA2"/>
    <w:lvl w:ilvl="0" w:tplc="56266D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43BFE"/>
    <w:multiLevelType w:val="hybridMultilevel"/>
    <w:tmpl w:val="6B2012C4"/>
    <w:lvl w:ilvl="0" w:tplc="BC1644A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23670"/>
    <w:multiLevelType w:val="hybridMultilevel"/>
    <w:tmpl w:val="5774723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569D0"/>
    <w:multiLevelType w:val="hybridMultilevel"/>
    <w:tmpl w:val="0A722A24"/>
    <w:lvl w:ilvl="0" w:tplc="6EE84E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8B088C"/>
    <w:multiLevelType w:val="hybridMultilevel"/>
    <w:tmpl w:val="B70CF2DA"/>
    <w:lvl w:ilvl="0" w:tplc="7D083A2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4906D370"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BB815A0">
      <w:numFmt w:val="bullet"/>
      <w:lvlText w:val="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55A9F"/>
    <w:multiLevelType w:val="hybridMultilevel"/>
    <w:tmpl w:val="B8263B5C"/>
    <w:lvl w:ilvl="0" w:tplc="3FE6D8B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83ED9"/>
    <w:multiLevelType w:val="hybridMultilevel"/>
    <w:tmpl w:val="33F498DC"/>
    <w:lvl w:ilvl="0" w:tplc="0532D0D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13D9C"/>
    <w:multiLevelType w:val="hybridMultilevel"/>
    <w:tmpl w:val="79645EAA"/>
    <w:lvl w:ilvl="0" w:tplc="6EE84E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206589"/>
    <w:multiLevelType w:val="hybridMultilevel"/>
    <w:tmpl w:val="E78A4EE4"/>
    <w:lvl w:ilvl="0" w:tplc="F970BE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B712EE"/>
    <w:multiLevelType w:val="hybridMultilevel"/>
    <w:tmpl w:val="DC7C0C0E"/>
    <w:lvl w:ilvl="0" w:tplc="BB6EE20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467CD7"/>
    <w:multiLevelType w:val="hybridMultilevel"/>
    <w:tmpl w:val="C2D276D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F6EB8"/>
    <w:multiLevelType w:val="hybridMultilevel"/>
    <w:tmpl w:val="3CCE3CE4"/>
    <w:lvl w:ilvl="0" w:tplc="18C0DB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7928BB"/>
    <w:multiLevelType w:val="hybridMultilevel"/>
    <w:tmpl w:val="158E3BA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080448"/>
    <w:multiLevelType w:val="hybridMultilevel"/>
    <w:tmpl w:val="EFF63282"/>
    <w:lvl w:ilvl="0" w:tplc="6EE84E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100893"/>
    <w:multiLevelType w:val="hybridMultilevel"/>
    <w:tmpl w:val="A4305F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3562C"/>
    <w:multiLevelType w:val="hybridMultilevel"/>
    <w:tmpl w:val="A79A4632"/>
    <w:lvl w:ilvl="0" w:tplc="32A077B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86CEC"/>
    <w:multiLevelType w:val="hybridMultilevel"/>
    <w:tmpl w:val="DD92CE6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24608"/>
    <w:multiLevelType w:val="singleLevel"/>
    <w:tmpl w:val="7106831A"/>
    <w:lvl w:ilvl="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7556920"/>
    <w:multiLevelType w:val="hybridMultilevel"/>
    <w:tmpl w:val="9E1E7510"/>
    <w:lvl w:ilvl="0" w:tplc="5020765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34205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5308A0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1A365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7A4C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75E31F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50F7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C4431D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4028D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>
    <w:nsid w:val="7370735E"/>
    <w:multiLevelType w:val="hybridMultilevel"/>
    <w:tmpl w:val="79645EAA"/>
    <w:lvl w:ilvl="0" w:tplc="6EE84E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4"/>
  </w:num>
  <w:num w:numId="4">
    <w:abstractNumId w:val="6"/>
  </w:num>
  <w:num w:numId="5">
    <w:abstractNumId w:val="20"/>
  </w:num>
  <w:num w:numId="6">
    <w:abstractNumId w:val="22"/>
  </w:num>
  <w:num w:numId="7">
    <w:abstractNumId w:val="21"/>
  </w:num>
  <w:num w:numId="8">
    <w:abstractNumId w:val="18"/>
  </w:num>
  <w:num w:numId="9">
    <w:abstractNumId w:val="8"/>
  </w:num>
  <w:num w:numId="10">
    <w:abstractNumId w:val="0"/>
  </w:num>
  <w:num w:numId="11">
    <w:abstractNumId w:val="19"/>
  </w:num>
  <w:num w:numId="12">
    <w:abstractNumId w:val="3"/>
  </w:num>
  <w:num w:numId="13">
    <w:abstractNumId w:val="13"/>
  </w:num>
  <w:num w:numId="14">
    <w:abstractNumId w:val="2"/>
  </w:num>
  <w:num w:numId="15">
    <w:abstractNumId w:val="10"/>
  </w:num>
  <w:num w:numId="16">
    <w:abstractNumId w:val="12"/>
  </w:num>
  <w:num w:numId="17">
    <w:abstractNumId w:val="15"/>
  </w:num>
  <w:num w:numId="18">
    <w:abstractNumId w:val="23"/>
  </w:num>
  <w:num w:numId="19">
    <w:abstractNumId w:val="11"/>
  </w:num>
  <w:num w:numId="20">
    <w:abstractNumId w:val="7"/>
  </w:num>
  <w:num w:numId="21">
    <w:abstractNumId w:val="17"/>
  </w:num>
  <w:num w:numId="22">
    <w:abstractNumId w:val="1"/>
  </w:num>
  <w:num w:numId="23">
    <w:abstractNumId w:val="5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16"/>
    <w:rsid w:val="00076B6B"/>
    <w:rsid w:val="00082206"/>
    <w:rsid w:val="00087089"/>
    <w:rsid w:val="000B5F9E"/>
    <w:rsid w:val="001246A5"/>
    <w:rsid w:val="00134AB3"/>
    <w:rsid w:val="00140890"/>
    <w:rsid w:val="001C0388"/>
    <w:rsid w:val="001C6D54"/>
    <w:rsid w:val="002054AC"/>
    <w:rsid w:val="002671B4"/>
    <w:rsid w:val="0029436E"/>
    <w:rsid w:val="002E6C36"/>
    <w:rsid w:val="00396380"/>
    <w:rsid w:val="003A6852"/>
    <w:rsid w:val="003D0895"/>
    <w:rsid w:val="003D2209"/>
    <w:rsid w:val="00434588"/>
    <w:rsid w:val="00472D1B"/>
    <w:rsid w:val="00482843"/>
    <w:rsid w:val="004A2DBE"/>
    <w:rsid w:val="004A4DCD"/>
    <w:rsid w:val="004C65A3"/>
    <w:rsid w:val="005054A9"/>
    <w:rsid w:val="00516D21"/>
    <w:rsid w:val="005270E8"/>
    <w:rsid w:val="005434BA"/>
    <w:rsid w:val="0055441F"/>
    <w:rsid w:val="005E6111"/>
    <w:rsid w:val="006020F6"/>
    <w:rsid w:val="006111ED"/>
    <w:rsid w:val="0061391F"/>
    <w:rsid w:val="00616B7A"/>
    <w:rsid w:val="00645611"/>
    <w:rsid w:val="00651CB2"/>
    <w:rsid w:val="00682455"/>
    <w:rsid w:val="00692081"/>
    <w:rsid w:val="00693623"/>
    <w:rsid w:val="006A1918"/>
    <w:rsid w:val="006B1ABC"/>
    <w:rsid w:val="006C1FB5"/>
    <w:rsid w:val="006D1296"/>
    <w:rsid w:val="006D3767"/>
    <w:rsid w:val="006E4B34"/>
    <w:rsid w:val="007C34D1"/>
    <w:rsid w:val="007D2F4A"/>
    <w:rsid w:val="00842276"/>
    <w:rsid w:val="00850C75"/>
    <w:rsid w:val="00872CBF"/>
    <w:rsid w:val="008B6E6C"/>
    <w:rsid w:val="008E210C"/>
    <w:rsid w:val="0093368A"/>
    <w:rsid w:val="009911A8"/>
    <w:rsid w:val="009A4A38"/>
    <w:rsid w:val="009B56D7"/>
    <w:rsid w:val="009C5CA8"/>
    <w:rsid w:val="009C7056"/>
    <w:rsid w:val="009E3BBB"/>
    <w:rsid w:val="009E7C16"/>
    <w:rsid w:val="00A203B4"/>
    <w:rsid w:val="00A906BC"/>
    <w:rsid w:val="00AB7D5D"/>
    <w:rsid w:val="00AE0481"/>
    <w:rsid w:val="00AE631D"/>
    <w:rsid w:val="00AF537C"/>
    <w:rsid w:val="00B44E07"/>
    <w:rsid w:val="00B805A2"/>
    <w:rsid w:val="00B82C8C"/>
    <w:rsid w:val="00BB1E6C"/>
    <w:rsid w:val="00BB5925"/>
    <w:rsid w:val="00BB78FD"/>
    <w:rsid w:val="00C00756"/>
    <w:rsid w:val="00C044FC"/>
    <w:rsid w:val="00C27265"/>
    <w:rsid w:val="00C722D8"/>
    <w:rsid w:val="00CB7F1E"/>
    <w:rsid w:val="00CC3E1E"/>
    <w:rsid w:val="00D53AE6"/>
    <w:rsid w:val="00D73B6E"/>
    <w:rsid w:val="00D912A9"/>
    <w:rsid w:val="00D93C5F"/>
    <w:rsid w:val="00DE4046"/>
    <w:rsid w:val="00E36A1B"/>
    <w:rsid w:val="00E40E64"/>
    <w:rsid w:val="00E51830"/>
    <w:rsid w:val="00E667C1"/>
    <w:rsid w:val="00E72250"/>
    <w:rsid w:val="00EA031D"/>
    <w:rsid w:val="00EE0BBD"/>
    <w:rsid w:val="00EE62AF"/>
    <w:rsid w:val="00EF76C7"/>
    <w:rsid w:val="00F1165B"/>
    <w:rsid w:val="00F3234E"/>
    <w:rsid w:val="00F50654"/>
    <w:rsid w:val="00FA16BA"/>
    <w:rsid w:val="00FA7882"/>
    <w:rsid w:val="00FC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EA031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de-DE"/>
    </w:rPr>
  </w:style>
  <w:style w:type="paragraph" w:styleId="berschrift6">
    <w:name w:val="heading 6"/>
    <w:basedOn w:val="Standard"/>
    <w:next w:val="Standard"/>
    <w:link w:val="berschrift6Zchn"/>
    <w:qFormat/>
    <w:rsid w:val="00EA031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6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6111"/>
  </w:style>
  <w:style w:type="paragraph" w:styleId="Fuzeile">
    <w:name w:val="footer"/>
    <w:basedOn w:val="Standard"/>
    <w:link w:val="FuzeileZchn"/>
    <w:uiPriority w:val="99"/>
    <w:unhideWhenUsed/>
    <w:rsid w:val="005E6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6111"/>
  </w:style>
  <w:style w:type="table" w:styleId="Tabellenraster">
    <w:name w:val="Table Grid"/>
    <w:basedOn w:val="NormaleTabelle"/>
    <w:uiPriority w:val="59"/>
    <w:rsid w:val="004A4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B7F1E"/>
    <w:pPr>
      <w:ind w:left="720"/>
      <w:contextualSpacing/>
    </w:pPr>
  </w:style>
  <w:style w:type="paragraph" w:styleId="KeinLeerraum">
    <w:name w:val="No Spacing"/>
    <w:uiPriority w:val="1"/>
    <w:qFormat/>
    <w:rsid w:val="00AB7D5D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8E21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EA031D"/>
    <w:rPr>
      <w:rFonts w:ascii="Times New Roman" w:eastAsia="Times New Roman" w:hAnsi="Times New Roman" w:cs="Times New Roman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EA031D"/>
    <w:rPr>
      <w:rFonts w:ascii="Times New Roman" w:eastAsia="Times New Roman" w:hAnsi="Times New Roman" w:cs="Times New Roman"/>
      <w:b/>
      <w:bCs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2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EA031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de-DE"/>
    </w:rPr>
  </w:style>
  <w:style w:type="paragraph" w:styleId="berschrift6">
    <w:name w:val="heading 6"/>
    <w:basedOn w:val="Standard"/>
    <w:next w:val="Standard"/>
    <w:link w:val="berschrift6Zchn"/>
    <w:qFormat/>
    <w:rsid w:val="00EA031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6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6111"/>
  </w:style>
  <w:style w:type="paragraph" w:styleId="Fuzeile">
    <w:name w:val="footer"/>
    <w:basedOn w:val="Standard"/>
    <w:link w:val="FuzeileZchn"/>
    <w:uiPriority w:val="99"/>
    <w:unhideWhenUsed/>
    <w:rsid w:val="005E6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6111"/>
  </w:style>
  <w:style w:type="table" w:styleId="Tabellenraster">
    <w:name w:val="Table Grid"/>
    <w:basedOn w:val="NormaleTabelle"/>
    <w:uiPriority w:val="59"/>
    <w:rsid w:val="004A4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B7F1E"/>
    <w:pPr>
      <w:ind w:left="720"/>
      <w:contextualSpacing/>
    </w:pPr>
  </w:style>
  <w:style w:type="paragraph" w:styleId="KeinLeerraum">
    <w:name w:val="No Spacing"/>
    <w:uiPriority w:val="1"/>
    <w:qFormat/>
    <w:rsid w:val="00AB7D5D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8E21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EA031D"/>
    <w:rPr>
      <w:rFonts w:ascii="Times New Roman" w:eastAsia="Times New Roman" w:hAnsi="Times New Roman" w:cs="Times New Roman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EA031D"/>
    <w:rPr>
      <w:rFonts w:ascii="Times New Roman" w:eastAsia="Times New Roman" w:hAnsi="Times New Roman" w:cs="Times New Roman"/>
      <w:b/>
      <w:bCs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2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7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288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924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_Fachinformatiker_Ausbildung\Vorlagen_Word\Form-01_Leistungs&#252;berpr&#252;fung_mit_Seminarbeurteil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Form-01_Leistungsüberprüfung_mit_Seminarbeurteilung.dotx</Template>
  <TotalTime>0</TotalTime>
  <Pages>9</Pages>
  <Words>765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taylorix institut e.V.</Company>
  <LinksUpToDate>false</LinksUpToDate>
  <CharactersWithSpaces>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</dc:creator>
  <cp:lastModifiedBy>karl</cp:lastModifiedBy>
  <cp:revision>4</cp:revision>
  <cp:lastPrinted>2014-02-17T02:50:00Z</cp:lastPrinted>
  <dcterms:created xsi:type="dcterms:W3CDTF">2014-03-11T02:32:00Z</dcterms:created>
  <dcterms:modified xsi:type="dcterms:W3CDTF">2014-03-11T10:43:00Z</dcterms:modified>
</cp:coreProperties>
</file>